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5F54F51" w14:textId="77777777" w:rsidR="00696AFF" w:rsidRPr="00696AFF" w:rsidRDefault="00696AFF" w:rsidP="00E3236B">
      <w:pPr>
        <w:jc w:val="center"/>
        <w:rPr>
          <w:rFonts w:ascii="Arial" w:hAnsi="Arial" w:cs="Arial"/>
          <w:b/>
        </w:rPr>
      </w:pPr>
    </w:p>
    <w:p w14:paraId="1EF09538" w14:textId="77777777" w:rsidR="00E3236B" w:rsidRPr="00527248" w:rsidRDefault="00E3236B" w:rsidP="00E3236B">
      <w:pPr>
        <w:jc w:val="center"/>
        <w:rPr>
          <w:rFonts w:ascii="Arial" w:hAnsi="Arial" w:cs="Arial"/>
          <w:b/>
          <w:sz w:val="36"/>
          <w:szCs w:val="36"/>
        </w:rPr>
      </w:pPr>
      <w:r w:rsidRPr="00527248">
        <w:rPr>
          <w:rFonts w:ascii="Arial" w:hAnsi="Arial" w:cs="Arial"/>
          <w:b/>
          <w:sz w:val="36"/>
          <w:szCs w:val="36"/>
        </w:rPr>
        <w:t>Equal Opportunities Monitoring Form</w:t>
      </w:r>
    </w:p>
    <w:p w14:paraId="0E994111" w14:textId="77777777" w:rsidR="00E3236B" w:rsidRPr="00B72F52" w:rsidRDefault="00E3236B" w:rsidP="00E3236B">
      <w:pPr>
        <w:jc w:val="center"/>
        <w:rPr>
          <w:rFonts w:ascii="Arial" w:hAnsi="Arial" w:cs="Arial"/>
          <w:b/>
          <w:sz w:val="16"/>
          <w:szCs w:val="16"/>
        </w:rPr>
      </w:pPr>
    </w:p>
    <w:p w14:paraId="2861D3BD" w14:textId="77777777" w:rsidR="00A47815" w:rsidRPr="00A47815" w:rsidRDefault="00E3236B" w:rsidP="004D2F88">
      <w:pPr>
        <w:spacing w:before="120"/>
        <w:rPr>
          <w:rFonts w:ascii="Arial" w:hAnsi="Arial" w:cs="Arial"/>
          <w:sz w:val="22"/>
          <w:szCs w:val="22"/>
        </w:rPr>
      </w:pPr>
      <w:r w:rsidRPr="00A47815">
        <w:rPr>
          <w:rFonts w:ascii="Arial" w:hAnsi="Arial" w:cs="Arial"/>
          <w:sz w:val="22"/>
          <w:szCs w:val="22"/>
        </w:rPr>
        <w:t xml:space="preserve">The Carers’ Resource operates an Equal Opportunities Policy.  As part of this we would ask you to complete this form and return it, in a sealed envelope if you prefer.  </w:t>
      </w:r>
      <w:r w:rsidR="00A47815" w:rsidRPr="00A47815">
        <w:rPr>
          <w:rFonts w:ascii="Arial" w:hAnsi="Arial" w:cs="Arial"/>
          <w:sz w:val="22"/>
          <w:szCs w:val="22"/>
        </w:rPr>
        <w:t xml:space="preserve"> </w:t>
      </w:r>
    </w:p>
    <w:p w14:paraId="4C04B3BB" w14:textId="77777777" w:rsidR="00E3236B" w:rsidRPr="00A47815" w:rsidRDefault="00E3236B" w:rsidP="004D2F88">
      <w:pPr>
        <w:spacing w:before="120"/>
        <w:rPr>
          <w:rFonts w:ascii="Arial" w:hAnsi="Arial" w:cs="Arial"/>
          <w:sz w:val="22"/>
          <w:szCs w:val="22"/>
        </w:rPr>
      </w:pPr>
      <w:r w:rsidRPr="00A47815">
        <w:rPr>
          <w:rFonts w:ascii="Arial" w:hAnsi="Arial" w:cs="Arial"/>
          <w:sz w:val="22"/>
          <w:szCs w:val="22"/>
        </w:rPr>
        <w:t>The information will be held for statistical monitoring purposes only.</w:t>
      </w:r>
      <w:r w:rsidR="00A47815" w:rsidRPr="00A47815">
        <w:rPr>
          <w:rFonts w:ascii="Arial" w:hAnsi="Arial" w:cs="Arial"/>
          <w:sz w:val="22"/>
          <w:szCs w:val="22"/>
        </w:rPr>
        <w:t xml:space="preserve">  </w:t>
      </w:r>
    </w:p>
    <w:p w14:paraId="6B6FDE01" w14:textId="77777777" w:rsidR="00E3236B" w:rsidRPr="00696AFF" w:rsidRDefault="00E3236B" w:rsidP="004D2F88">
      <w:pPr>
        <w:spacing w:before="120"/>
        <w:jc w:val="center"/>
        <w:rPr>
          <w:rFonts w:ascii="Arial" w:hAnsi="Arial" w:cs="Arial"/>
          <w:sz w:val="16"/>
          <w:szCs w:val="16"/>
        </w:rPr>
      </w:pPr>
    </w:p>
    <w:p w14:paraId="3DA4BABC" w14:textId="77777777" w:rsidR="00E3236B" w:rsidRPr="002E4FCD" w:rsidRDefault="00543C8B" w:rsidP="00E3236B">
      <w:pPr>
        <w:spacing w:before="12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Ethnic Origin</w:t>
      </w:r>
    </w:p>
    <w:tbl>
      <w:tblPr>
        <w:tblW w:w="9035" w:type="dxa"/>
        <w:tblLook w:val="01E0" w:firstRow="1" w:lastRow="1" w:firstColumn="1" w:lastColumn="1" w:noHBand="0" w:noVBand="0"/>
      </w:tblPr>
      <w:tblGrid>
        <w:gridCol w:w="9035"/>
      </w:tblGrid>
      <w:tr w:rsidR="00E3236B" w:rsidRPr="00527248" w14:paraId="04070771" w14:textId="77777777" w:rsidTr="00A47815">
        <w:tc>
          <w:tcPr>
            <w:tcW w:w="9035" w:type="dxa"/>
          </w:tcPr>
          <w:tbl>
            <w:tblPr>
              <w:tblStyle w:val="TableGrid"/>
              <w:tblW w:w="5000" w:type="pct"/>
              <w:tblLook w:val="01E0" w:firstRow="1" w:lastRow="1" w:firstColumn="1" w:lastColumn="1" w:noHBand="0" w:noVBand="0"/>
            </w:tblPr>
            <w:tblGrid>
              <w:gridCol w:w="3602"/>
              <w:gridCol w:w="885"/>
              <w:gridCol w:w="3441"/>
              <w:gridCol w:w="891"/>
            </w:tblGrid>
            <w:tr w:rsidR="000C09A7" w14:paraId="084476E2" w14:textId="77777777" w:rsidTr="00A47815">
              <w:tc>
                <w:tcPr>
                  <w:tcW w:w="2042" w:type="pct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739C8733" w14:textId="77777777" w:rsidR="000C09A7" w:rsidRDefault="000C09A7" w:rsidP="00543C8B">
                  <w:pPr>
                    <w:spacing w:before="120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sz w:val="22"/>
                      <w:szCs w:val="22"/>
                    </w:rPr>
                    <w:t xml:space="preserve">White 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56FBA59D" w14:textId="77777777" w:rsidR="000C09A7" w:rsidRDefault="000C09A7" w:rsidP="00543C8B">
                  <w:pPr>
                    <w:spacing w:before="120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951" w:type="pct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0F0D5C11" w14:textId="77777777" w:rsidR="000C09A7" w:rsidRPr="00543C8B" w:rsidRDefault="000C09A7" w:rsidP="004D2F88">
                  <w:pPr>
                    <w:spacing w:before="120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543C8B">
                    <w:rPr>
                      <w:rFonts w:ascii="Arial" w:hAnsi="Arial" w:cs="Arial"/>
                      <w:b/>
                      <w:sz w:val="22"/>
                      <w:szCs w:val="22"/>
                    </w:rPr>
                    <w:t>Mixed</w:t>
                  </w:r>
                </w:p>
              </w:tc>
              <w:tc>
                <w:tcPr>
                  <w:tcW w:w="505" w:type="pct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0E91BE76" w14:textId="77777777" w:rsidR="000C09A7" w:rsidRDefault="000C09A7" w:rsidP="004D2F88">
                  <w:pPr>
                    <w:tabs>
                      <w:tab w:val="left" w:pos="1122"/>
                      <w:tab w:val="left" w:pos="2244"/>
                      <w:tab w:val="left" w:pos="3740"/>
                      <w:tab w:val="left" w:pos="5049"/>
                      <w:tab w:val="left" w:pos="6171"/>
                    </w:tabs>
                    <w:spacing w:before="120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</w:tr>
            <w:tr w:rsidR="000C09A7" w14:paraId="62A5A210" w14:textId="77777777" w:rsidTr="00A47815">
              <w:tc>
                <w:tcPr>
                  <w:tcW w:w="2042" w:type="pct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4591708D" w14:textId="77777777" w:rsidR="000C09A7" w:rsidRPr="00E3236B" w:rsidRDefault="001F6F5A" w:rsidP="00543C8B">
                  <w:pPr>
                    <w:spacing w:before="120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English/Welsh/Scottish/N Irish/</w:t>
                  </w:r>
                  <w:r w:rsidR="000C09A7" w:rsidRPr="00E3236B">
                    <w:rPr>
                      <w:rFonts w:ascii="Arial" w:hAnsi="Arial" w:cs="Arial"/>
                      <w:sz w:val="20"/>
                      <w:szCs w:val="20"/>
                    </w:rPr>
                    <w:t>British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7797B0C1" w14:textId="2736D9BB" w:rsidR="000C09A7" w:rsidRPr="005E1270" w:rsidRDefault="005E1270" w:rsidP="00543C8B">
                  <w:pPr>
                    <w:spacing w:before="120"/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 w:rsidRPr="005E1270">
                    <w:rPr>
                      <w:rFonts w:ascii="Arial" w:hAnsi="Arial" w:cs="Arial"/>
                      <w:sz w:val="28"/>
                      <w:szCs w:val="28"/>
                    </w:rPr>
                    <w:sym w:font="Wingdings" w:char="F0A8"/>
                  </w:r>
                </w:p>
              </w:tc>
              <w:tc>
                <w:tcPr>
                  <w:tcW w:w="1951" w:type="pct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1164CCA9" w14:textId="77777777" w:rsidR="000C09A7" w:rsidRPr="00543C8B" w:rsidRDefault="000C09A7" w:rsidP="004D2F88">
                  <w:pPr>
                    <w:spacing w:before="12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43C8B">
                    <w:rPr>
                      <w:rFonts w:ascii="Arial" w:hAnsi="Arial" w:cs="Arial"/>
                      <w:sz w:val="20"/>
                      <w:szCs w:val="20"/>
                    </w:rPr>
                    <w:t xml:space="preserve">White &amp; Black </w:t>
                  </w:r>
                  <w:smartTag w:uri="urn:schemas-microsoft-com:office:smarttags" w:element="place">
                    <w:r w:rsidRPr="00543C8B">
                      <w:rPr>
                        <w:rFonts w:ascii="Arial" w:hAnsi="Arial" w:cs="Arial"/>
                        <w:sz w:val="20"/>
                        <w:szCs w:val="20"/>
                      </w:rPr>
                      <w:t>Caribbean</w:t>
                    </w:r>
                  </w:smartTag>
                </w:p>
              </w:tc>
              <w:tc>
                <w:tcPr>
                  <w:tcW w:w="505" w:type="pct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630C1C46" w14:textId="77777777" w:rsidR="000C09A7" w:rsidRPr="005E1270" w:rsidRDefault="005E1270" w:rsidP="004D2F88">
                  <w:pPr>
                    <w:tabs>
                      <w:tab w:val="left" w:pos="1122"/>
                      <w:tab w:val="left" w:pos="2244"/>
                      <w:tab w:val="left" w:pos="3740"/>
                      <w:tab w:val="left" w:pos="5049"/>
                      <w:tab w:val="left" w:pos="6171"/>
                    </w:tabs>
                    <w:spacing w:before="120"/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 w:rsidRPr="005E1270">
                    <w:rPr>
                      <w:rFonts w:ascii="Arial" w:hAnsi="Arial" w:cs="Arial"/>
                      <w:sz w:val="28"/>
                      <w:szCs w:val="28"/>
                    </w:rPr>
                    <w:sym w:font="Wingdings" w:char="F0A8"/>
                  </w:r>
                </w:p>
              </w:tc>
            </w:tr>
            <w:tr w:rsidR="000C09A7" w14:paraId="3710926E" w14:textId="77777777" w:rsidTr="00A47815">
              <w:tc>
                <w:tcPr>
                  <w:tcW w:w="2042" w:type="pct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07472A97" w14:textId="77777777" w:rsidR="000C09A7" w:rsidRPr="00E3236B" w:rsidRDefault="000C09A7" w:rsidP="00543C8B">
                  <w:pPr>
                    <w:spacing w:before="12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3236B">
                    <w:rPr>
                      <w:rFonts w:ascii="Arial" w:hAnsi="Arial" w:cs="Arial"/>
                      <w:sz w:val="20"/>
                      <w:szCs w:val="20"/>
                    </w:rPr>
                    <w:t>Irish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5039901D" w14:textId="77777777" w:rsidR="000C09A7" w:rsidRPr="005E1270" w:rsidRDefault="005E1270" w:rsidP="00543C8B">
                  <w:pPr>
                    <w:spacing w:before="120"/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 w:rsidRPr="005E1270">
                    <w:rPr>
                      <w:rFonts w:ascii="Arial" w:hAnsi="Arial" w:cs="Arial"/>
                      <w:sz w:val="28"/>
                      <w:szCs w:val="28"/>
                    </w:rPr>
                    <w:sym w:font="Wingdings" w:char="F0A8"/>
                  </w:r>
                </w:p>
              </w:tc>
              <w:tc>
                <w:tcPr>
                  <w:tcW w:w="1951" w:type="pct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4B5A7749" w14:textId="77777777" w:rsidR="000C09A7" w:rsidRPr="00543C8B" w:rsidRDefault="000C09A7" w:rsidP="004D2F88">
                  <w:pPr>
                    <w:spacing w:before="12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43C8B">
                    <w:rPr>
                      <w:rFonts w:ascii="Arial" w:hAnsi="Arial" w:cs="Arial"/>
                      <w:sz w:val="20"/>
                      <w:szCs w:val="20"/>
                    </w:rPr>
                    <w:t>White &amp; Black African</w:t>
                  </w:r>
                </w:p>
              </w:tc>
              <w:tc>
                <w:tcPr>
                  <w:tcW w:w="505" w:type="pct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689F01AF" w14:textId="77777777" w:rsidR="000C09A7" w:rsidRPr="005E1270" w:rsidRDefault="005E1270" w:rsidP="004D2F88">
                  <w:pPr>
                    <w:tabs>
                      <w:tab w:val="left" w:pos="1122"/>
                      <w:tab w:val="left" w:pos="2244"/>
                      <w:tab w:val="left" w:pos="3740"/>
                      <w:tab w:val="left" w:pos="5049"/>
                      <w:tab w:val="left" w:pos="6171"/>
                    </w:tabs>
                    <w:spacing w:before="120"/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 w:rsidRPr="005E1270">
                    <w:rPr>
                      <w:rFonts w:ascii="Arial" w:hAnsi="Arial" w:cs="Arial"/>
                      <w:sz w:val="28"/>
                      <w:szCs w:val="28"/>
                    </w:rPr>
                    <w:sym w:font="Wingdings" w:char="F0A8"/>
                  </w:r>
                </w:p>
              </w:tc>
            </w:tr>
            <w:tr w:rsidR="000C09A7" w14:paraId="218886AA" w14:textId="77777777" w:rsidTr="00A47815">
              <w:tc>
                <w:tcPr>
                  <w:tcW w:w="2042" w:type="pct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11CE6978" w14:textId="77777777" w:rsidR="000C09A7" w:rsidRPr="00E3236B" w:rsidRDefault="000C09A7" w:rsidP="00543C8B">
                  <w:pPr>
                    <w:spacing w:before="120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Gypsy or Irish Traveller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6B0DC76" w14:textId="77777777" w:rsidR="000C09A7" w:rsidRPr="005E1270" w:rsidRDefault="005E1270" w:rsidP="00543C8B">
                  <w:pPr>
                    <w:spacing w:before="120"/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 w:rsidRPr="005E1270">
                    <w:rPr>
                      <w:rFonts w:ascii="Arial" w:hAnsi="Arial" w:cs="Arial"/>
                      <w:sz w:val="28"/>
                      <w:szCs w:val="28"/>
                    </w:rPr>
                    <w:sym w:font="Wingdings" w:char="F0A8"/>
                  </w:r>
                </w:p>
              </w:tc>
              <w:tc>
                <w:tcPr>
                  <w:tcW w:w="1951" w:type="pct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A0679BA" w14:textId="77777777" w:rsidR="000C09A7" w:rsidRPr="00543C8B" w:rsidRDefault="000C09A7" w:rsidP="004D2F88">
                  <w:pPr>
                    <w:spacing w:before="12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43C8B">
                    <w:rPr>
                      <w:rFonts w:ascii="Arial" w:hAnsi="Arial" w:cs="Arial"/>
                      <w:sz w:val="20"/>
                      <w:szCs w:val="20"/>
                    </w:rPr>
                    <w:t>White &amp; Asian</w:t>
                  </w:r>
                </w:p>
              </w:tc>
              <w:tc>
                <w:tcPr>
                  <w:tcW w:w="505" w:type="pct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2578ACC3" w14:textId="77777777" w:rsidR="000C09A7" w:rsidRPr="005E1270" w:rsidRDefault="005E1270" w:rsidP="004D2F88">
                  <w:pPr>
                    <w:tabs>
                      <w:tab w:val="left" w:pos="1122"/>
                      <w:tab w:val="left" w:pos="2244"/>
                      <w:tab w:val="left" w:pos="3740"/>
                      <w:tab w:val="left" w:pos="5049"/>
                      <w:tab w:val="left" w:pos="6171"/>
                    </w:tabs>
                    <w:spacing w:before="120"/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 w:rsidRPr="005E1270">
                    <w:rPr>
                      <w:rFonts w:ascii="Arial" w:hAnsi="Arial" w:cs="Arial"/>
                      <w:sz w:val="28"/>
                      <w:szCs w:val="28"/>
                    </w:rPr>
                    <w:sym w:font="Wingdings" w:char="F0A8"/>
                  </w:r>
                </w:p>
              </w:tc>
            </w:tr>
            <w:tr w:rsidR="000C09A7" w14:paraId="1715DD1B" w14:textId="77777777" w:rsidTr="00A47815">
              <w:tc>
                <w:tcPr>
                  <w:tcW w:w="2042" w:type="pct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0DA2E8B9" w14:textId="77777777" w:rsidR="000C09A7" w:rsidRPr="00E3236B" w:rsidRDefault="000C09A7" w:rsidP="004D2F88">
                  <w:pPr>
                    <w:spacing w:before="12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3236B">
                    <w:rPr>
                      <w:rFonts w:ascii="Arial" w:hAnsi="Arial" w:cs="Arial"/>
                      <w:sz w:val="20"/>
                      <w:szCs w:val="20"/>
                    </w:rPr>
                    <w:t>Eastern European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DC6C731" w14:textId="77777777" w:rsidR="000C09A7" w:rsidRPr="005E1270" w:rsidRDefault="005E1270" w:rsidP="00543C8B">
                  <w:pPr>
                    <w:spacing w:before="120"/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 w:rsidRPr="005E1270">
                    <w:rPr>
                      <w:rFonts w:ascii="Arial" w:hAnsi="Arial" w:cs="Arial"/>
                      <w:sz w:val="28"/>
                      <w:szCs w:val="28"/>
                    </w:rPr>
                    <w:sym w:font="Wingdings" w:char="F0A8"/>
                  </w:r>
                </w:p>
              </w:tc>
              <w:tc>
                <w:tcPr>
                  <w:tcW w:w="1951" w:type="pct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0DD46F4E" w14:textId="77777777" w:rsidR="000C09A7" w:rsidRPr="00543C8B" w:rsidRDefault="00BE3F2D" w:rsidP="004D2F88">
                  <w:pPr>
                    <w:spacing w:before="120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Other Mixed/Multi</w:t>
                  </w:r>
                  <w:r w:rsidR="000C09A7" w:rsidRPr="00543C8B">
                    <w:rPr>
                      <w:rFonts w:ascii="Arial" w:hAnsi="Arial" w:cs="Arial"/>
                      <w:sz w:val="20"/>
                      <w:szCs w:val="20"/>
                    </w:rPr>
                    <w:t>ple Background</w:t>
                  </w:r>
                </w:p>
              </w:tc>
              <w:tc>
                <w:tcPr>
                  <w:tcW w:w="505" w:type="pct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29BEC846" w14:textId="77777777" w:rsidR="000C09A7" w:rsidRPr="005E1270" w:rsidRDefault="005E1270" w:rsidP="004D2F88">
                  <w:pPr>
                    <w:tabs>
                      <w:tab w:val="left" w:pos="1122"/>
                      <w:tab w:val="left" w:pos="2244"/>
                      <w:tab w:val="left" w:pos="3740"/>
                      <w:tab w:val="left" w:pos="5049"/>
                      <w:tab w:val="left" w:pos="6171"/>
                    </w:tabs>
                    <w:spacing w:before="120"/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 w:rsidRPr="005E1270">
                    <w:rPr>
                      <w:rFonts w:ascii="Arial" w:hAnsi="Arial" w:cs="Arial"/>
                      <w:sz w:val="28"/>
                      <w:szCs w:val="28"/>
                    </w:rPr>
                    <w:sym w:font="Wingdings" w:char="F0A8"/>
                  </w:r>
                </w:p>
              </w:tc>
            </w:tr>
            <w:tr w:rsidR="000C09A7" w14:paraId="73EEC68B" w14:textId="77777777" w:rsidTr="00A47815">
              <w:tc>
                <w:tcPr>
                  <w:tcW w:w="2042" w:type="pct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CD006B6" w14:textId="77777777" w:rsidR="000C09A7" w:rsidRPr="00E3236B" w:rsidRDefault="000C09A7" w:rsidP="004D2F88">
                  <w:pPr>
                    <w:spacing w:before="12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3236B">
                    <w:rPr>
                      <w:rFonts w:ascii="Arial" w:hAnsi="Arial" w:cs="Arial"/>
                      <w:sz w:val="20"/>
                      <w:szCs w:val="20"/>
                    </w:rPr>
                    <w:t>Other White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139E4CE9" w14:textId="77777777" w:rsidR="000C09A7" w:rsidRPr="005E1270" w:rsidRDefault="005E1270" w:rsidP="00543C8B">
                  <w:pPr>
                    <w:spacing w:before="120"/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 w:rsidRPr="005E1270">
                    <w:rPr>
                      <w:rFonts w:ascii="Arial" w:hAnsi="Arial" w:cs="Arial"/>
                      <w:sz w:val="28"/>
                      <w:szCs w:val="28"/>
                    </w:rPr>
                    <w:sym w:font="Wingdings" w:char="F0A8"/>
                  </w:r>
                </w:p>
              </w:tc>
              <w:tc>
                <w:tcPr>
                  <w:tcW w:w="1951" w:type="pct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AF9437D" w14:textId="77777777" w:rsidR="000C09A7" w:rsidRPr="00543C8B" w:rsidRDefault="000C09A7" w:rsidP="004D2F88">
                  <w:pPr>
                    <w:tabs>
                      <w:tab w:val="left" w:pos="1122"/>
                      <w:tab w:val="left" w:pos="2244"/>
                      <w:tab w:val="left" w:pos="3740"/>
                      <w:tab w:val="left" w:pos="5049"/>
                      <w:tab w:val="left" w:pos="6171"/>
                    </w:tabs>
                    <w:spacing w:before="120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05" w:type="pct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079ED8C6" w14:textId="77777777" w:rsidR="000C09A7" w:rsidRPr="005E1270" w:rsidRDefault="000C09A7" w:rsidP="004D2F88">
                  <w:pPr>
                    <w:tabs>
                      <w:tab w:val="left" w:pos="1122"/>
                      <w:tab w:val="left" w:pos="2244"/>
                      <w:tab w:val="left" w:pos="3740"/>
                      <w:tab w:val="left" w:pos="5049"/>
                      <w:tab w:val="left" w:pos="6171"/>
                    </w:tabs>
                    <w:spacing w:before="120"/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</w:p>
              </w:tc>
            </w:tr>
            <w:tr w:rsidR="000C09A7" w14:paraId="49C5428A" w14:textId="77777777" w:rsidTr="00A47815">
              <w:tc>
                <w:tcPr>
                  <w:tcW w:w="2042" w:type="pct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2A43BF8E" w14:textId="77777777" w:rsidR="000C09A7" w:rsidRDefault="000C09A7" w:rsidP="004D2F88">
                  <w:pPr>
                    <w:tabs>
                      <w:tab w:val="left" w:pos="1122"/>
                      <w:tab w:val="left" w:pos="2244"/>
                      <w:tab w:val="left" w:pos="3740"/>
                      <w:tab w:val="left" w:pos="5049"/>
                      <w:tab w:val="left" w:pos="6171"/>
                    </w:tabs>
                    <w:spacing w:before="120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04186436" w14:textId="77777777" w:rsidR="000C09A7" w:rsidRPr="005E1270" w:rsidRDefault="000C09A7" w:rsidP="00543C8B">
                  <w:pPr>
                    <w:spacing w:before="120"/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1951" w:type="pct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6C912E1" w14:textId="77777777" w:rsidR="000C09A7" w:rsidRPr="00543C8B" w:rsidRDefault="000C09A7" w:rsidP="004D2F88">
                  <w:pPr>
                    <w:tabs>
                      <w:tab w:val="left" w:pos="1122"/>
                      <w:tab w:val="left" w:pos="2244"/>
                      <w:tab w:val="left" w:pos="3740"/>
                      <w:tab w:val="left" w:pos="5049"/>
                      <w:tab w:val="left" w:pos="6171"/>
                    </w:tabs>
                    <w:spacing w:before="120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543C8B">
                    <w:rPr>
                      <w:rFonts w:ascii="Arial" w:hAnsi="Arial" w:cs="Arial"/>
                      <w:b/>
                      <w:sz w:val="22"/>
                      <w:szCs w:val="22"/>
                    </w:rPr>
                    <w:t>Black</w:t>
                  </w:r>
                </w:p>
              </w:tc>
              <w:tc>
                <w:tcPr>
                  <w:tcW w:w="505" w:type="pct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5AE62278" w14:textId="77777777" w:rsidR="000C09A7" w:rsidRPr="005E1270" w:rsidRDefault="000C09A7" w:rsidP="004D2F88">
                  <w:pPr>
                    <w:tabs>
                      <w:tab w:val="left" w:pos="1122"/>
                      <w:tab w:val="left" w:pos="2244"/>
                      <w:tab w:val="left" w:pos="3740"/>
                      <w:tab w:val="left" w:pos="5049"/>
                      <w:tab w:val="left" w:pos="6171"/>
                    </w:tabs>
                    <w:spacing w:before="120"/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</w:p>
              </w:tc>
            </w:tr>
            <w:tr w:rsidR="000C09A7" w14:paraId="020D07EA" w14:textId="77777777" w:rsidTr="00A47815">
              <w:tc>
                <w:tcPr>
                  <w:tcW w:w="2042" w:type="pct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2F968605" w14:textId="77777777" w:rsidR="000C09A7" w:rsidRDefault="000C09A7" w:rsidP="004D2F88">
                  <w:pPr>
                    <w:tabs>
                      <w:tab w:val="left" w:pos="1122"/>
                      <w:tab w:val="left" w:pos="2244"/>
                      <w:tab w:val="left" w:pos="3740"/>
                      <w:tab w:val="left" w:pos="5049"/>
                      <w:tab w:val="left" w:pos="6171"/>
                    </w:tabs>
                    <w:spacing w:before="120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sz w:val="22"/>
                      <w:szCs w:val="22"/>
                    </w:rPr>
                    <w:t>Asian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CA03825" w14:textId="77777777" w:rsidR="000C09A7" w:rsidRPr="005E1270" w:rsidRDefault="000C09A7" w:rsidP="00543C8B">
                  <w:pPr>
                    <w:spacing w:before="120"/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1951" w:type="pct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6996C479" w14:textId="77777777" w:rsidR="000C09A7" w:rsidRPr="00543C8B" w:rsidRDefault="000C09A7" w:rsidP="004D2F88">
                  <w:pPr>
                    <w:tabs>
                      <w:tab w:val="left" w:pos="1122"/>
                      <w:tab w:val="left" w:pos="2244"/>
                      <w:tab w:val="left" w:pos="3740"/>
                      <w:tab w:val="left" w:pos="5049"/>
                      <w:tab w:val="left" w:pos="6171"/>
                    </w:tabs>
                    <w:spacing w:before="120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African</w:t>
                  </w:r>
                </w:p>
              </w:tc>
              <w:tc>
                <w:tcPr>
                  <w:tcW w:w="505" w:type="pct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57FC3869" w14:textId="77777777" w:rsidR="000C09A7" w:rsidRPr="005E1270" w:rsidRDefault="005E1270" w:rsidP="004D2F88">
                  <w:pPr>
                    <w:tabs>
                      <w:tab w:val="left" w:pos="1122"/>
                      <w:tab w:val="left" w:pos="2244"/>
                      <w:tab w:val="left" w:pos="3740"/>
                      <w:tab w:val="left" w:pos="5049"/>
                      <w:tab w:val="left" w:pos="6171"/>
                    </w:tabs>
                    <w:spacing w:before="120"/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 w:rsidRPr="005E1270">
                    <w:rPr>
                      <w:rFonts w:ascii="Arial" w:hAnsi="Arial" w:cs="Arial"/>
                      <w:sz w:val="28"/>
                      <w:szCs w:val="28"/>
                    </w:rPr>
                    <w:sym w:font="Wingdings" w:char="F0A8"/>
                  </w:r>
                </w:p>
              </w:tc>
            </w:tr>
            <w:tr w:rsidR="000C09A7" w14:paraId="1808C15E" w14:textId="77777777" w:rsidTr="00A47815">
              <w:tc>
                <w:tcPr>
                  <w:tcW w:w="2042" w:type="pct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48F54179" w14:textId="77777777" w:rsidR="000C09A7" w:rsidRPr="00543C8B" w:rsidRDefault="000C09A7" w:rsidP="004D2F88">
                  <w:pPr>
                    <w:tabs>
                      <w:tab w:val="left" w:pos="1122"/>
                      <w:tab w:val="left" w:pos="2244"/>
                      <w:tab w:val="left" w:pos="3740"/>
                      <w:tab w:val="left" w:pos="5049"/>
                      <w:tab w:val="left" w:pos="6171"/>
                    </w:tabs>
                    <w:spacing w:before="12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43C8B">
                    <w:rPr>
                      <w:rFonts w:ascii="Arial" w:hAnsi="Arial" w:cs="Arial"/>
                      <w:sz w:val="20"/>
                      <w:szCs w:val="20"/>
                    </w:rPr>
                    <w:t>Indian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03DD91E9" w14:textId="77777777" w:rsidR="000C09A7" w:rsidRPr="005E1270" w:rsidRDefault="005E1270" w:rsidP="00543C8B">
                  <w:pPr>
                    <w:spacing w:before="120"/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 w:rsidRPr="005E1270">
                    <w:rPr>
                      <w:rFonts w:ascii="Arial" w:hAnsi="Arial" w:cs="Arial"/>
                      <w:sz w:val="28"/>
                      <w:szCs w:val="28"/>
                    </w:rPr>
                    <w:sym w:font="Wingdings" w:char="F0A8"/>
                  </w:r>
                </w:p>
              </w:tc>
              <w:tc>
                <w:tcPr>
                  <w:tcW w:w="1951" w:type="pct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66333EAE" w14:textId="77777777" w:rsidR="000C09A7" w:rsidRPr="00543C8B" w:rsidRDefault="000C09A7" w:rsidP="004D2F88">
                  <w:pPr>
                    <w:tabs>
                      <w:tab w:val="left" w:pos="1122"/>
                      <w:tab w:val="left" w:pos="2244"/>
                      <w:tab w:val="left" w:pos="3740"/>
                      <w:tab w:val="left" w:pos="5049"/>
                      <w:tab w:val="left" w:pos="6171"/>
                    </w:tabs>
                    <w:spacing w:before="120"/>
                    <w:rPr>
                      <w:rFonts w:ascii="Arial" w:hAnsi="Arial" w:cs="Arial"/>
                      <w:sz w:val="20"/>
                      <w:szCs w:val="20"/>
                    </w:rPr>
                  </w:pPr>
                  <w:smartTag w:uri="urn:schemas-microsoft-com:office:smarttags" w:element="place">
                    <w:r w:rsidRPr="00543C8B">
                      <w:rPr>
                        <w:rFonts w:ascii="Arial" w:hAnsi="Arial" w:cs="Arial"/>
                        <w:sz w:val="20"/>
                        <w:szCs w:val="20"/>
                      </w:rPr>
                      <w:t>Caribbean</w:t>
                    </w:r>
                  </w:smartTag>
                </w:p>
              </w:tc>
              <w:tc>
                <w:tcPr>
                  <w:tcW w:w="505" w:type="pct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56F88B67" w14:textId="77777777" w:rsidR="000C09A7" w:rsidRPr="005E1270" w:rsidRDefault="005E1270" w:rsidP="004D2F88">
                  <w:pPr>
                    <w:tabs>
                      <w:tab w:val="left" w:pos="1122"/>
                      <w:tab w:val="left" w:pos="2244"/>
                      <w:tab w:val="left" w:pos="3740"/>
                      <w:tab w:val="left" w:pos="5049"/>
                      <w:tab w:val="left" w:pos="6171"/>
                    </w:tabs>
                    <w:spacing w:before="120"/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 w:rsidRPr="005E1270">
                    <w:rPr>
                      <w:rFonts w:ascii="Arial" w:hAnsi="Arial" w:cs="Arial"/>
                      <w:sz w:val="28"/>
                      <w:szCs w:val="28"/>
                    </w:rPr>
                    <w:sym w:font="Wingdings" w:char="F0A8"/>
                  </w:r>
                </w:p>
              </w:tc>
            </w:tr>
            <w:tr w:rsidR="000C09A7" w14:paraId="6AA9C6B6" w14:textId="77777777" w:rsidTr="00A47815">
              <w:tc>
                <w:tcPr>
                  <w:tcW w:w="2042" w:type="pct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22EEE98C" w14:textId="77777777" w:rsidR="000C09A7" w:rsidRPr="00543C8B" w:rsidRDefault="000C09A7" w:rsidP="004D2F88">
                  <w:pPr>
                    <w:tabs>
                      <w:tab w:val="left" w:pos="1122"/>
                      <w:tab w:val="left" w:pos="2244"/>
                      <w:tab w:val="left" w:pos="3740"/>
                      <w:tab w:val="left" w:pos="5049"/>
                      <w:tab w:val="left" w:pos="6171"/>
                    </w:tabs>
                    <w:spacing w:before="12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43C8B">
                    <w:rPr>
                      <w:rFonts w:ascii="Arial" w:hAnsi="Arial" w:cs="Arial"/>
                      <w:sz w:val="20"/>
                      <w:szCs w:val="20"/>
                    </w:rPr>
                    <w:t>Pakistani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428274C1" w14:textId="77777777" w:rsidR="000C09A7" w:rsidRPr="005E1270" w:rsidRDefault="005E1270" w:rsidP="00543C8B">
                  <w:pPr>
                    <w:spacing w:before="120"/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 w:rsidRPr="005E1270">
                    <w:rPr>
                      <w:rFonts w:ascii="Arial" w:hAnsi="Arial" w:cs="Arial"/>
                      <w:sz w:val="28"/>
                      <w:szCs w:val="28"/>
                    </w:rPr>
                    <w:sym w:font="Wingdings" w:char="F0A8"/>
                  </w:r>
                </w:p>
              </w:tc>
              <w:tc>
                <w:tcPr>
                  <w:tcW w:w="1951" w:type="pct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21C5E23D" w14:textId="77777777" w:rsidR="000C09A7" w:rsidRPr="00543C8B" w:rsidRDefault="000C09A7" w:rsidP="004D2F88">
                  <w:pPr>
                    <w:tabs>
                      <w:tab w:val="left" w:pos="1122"/>
                      <w:tab w:val="left" w:pos="2244"/>
                      <w:tab w:val="left" w:pos="3740"/>
                      <w:tab w:val="left" w:pos="5049"/>
                      <w:tab w:val="left" w:pos="6171"/>
                    </w:tabs>
                    <w:spacing w:before="12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43C8B">
                    <w:rPr>
                      <w:rFonts w:ascii="Arial" w:hAnsi="Arial" w:cs="Arial"/>
                      <w:sz w:val="20"/>
                      <w:szCs w:val="20"/>
                    </w:rPr>
                    <w:t>Other Black/African/Caribbean</w:t>
                  </w:r>
                </w:p>
              </w:tc>
              <w:tc>
                <w:tcPr>
                  <w:tcW w:w="505" w:type="pct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F84F4A2" w14:textId="77777777" w:rsidR="000C09A7" w:rsidRPr="005E1270" w:rsidRDefault="005E1270" w:rsidP="004D2F88">
                  <w:pPr>
                    <w:tabs>
                      <w:tab w:val="left" w:pos="1122"/>
                      <w:tab w:val="left" w:pos="2244"/>
                      <w:tab w:val="left" w:pos="3740"/>
                      <w:tab w:val="left" w:pos="5049"/>
                      <w:tab w:val="left" w:pos="6171"/>
                    </w:tabs>
                    <w:spacing w:before="120"/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 w:rsidRPr="005E1270">
                    <w:rPr>
                      <w:rFonts w:ascii="Arial" w:hAnsi="Arial" w:cs="Arial"/>
                      <w:sz w:val="28"/>
                      <w:szCs w:val="28"/>
                    </w:rPr>
                    <w:sym w:font="Wingdings" w:char="F0A8"/>
                  </w:r>
                </w:p>
              </w:tc>
            </w:tr>
            <w:tr w:rsidR="000C09A7" w14:paraId="0D101758" w14:textId="77777777" w:rsidTr="00A47815">
              <w:tc>
                <w:tcPr>
                  <w:tcW w:w="2042" w:type="pct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0E39287C" w14:textId="77777777" w:rsidR="000C09A7" w:rsidRPr="00543C8B" w:rsidRDefault="000C09A7" w:rsidP="004D2F88">
                  <w:pPr>
                    <w:tabs>
                      <w:tab w:val="left" w:pos="1122"/>
                      <w:tab w:val="left" w:pos="2244"/>
                      <w:tab w:val="left" w:pos="3740"/>
                      <w:tab w:val="left" w:pos="5049"/>
                      <w:tab w:val="left" w:pos="6171"/>
                    </w:tabs>
                    <w:spacing w:before="12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43C8B">
                    <w:rPr>
                      <w:rFonts w:ascii="Arial" w:hAnsi="Arial" w:cs="Arial"/>
                      <w:sz w:val="20"/>
                      <w:szCs w:val="20"/>
                    </w:rPr>
                    <w:t>Bangladeshi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41D2D3E5" w14:textId="77777777" w:rsidR="000C09A7" w:rsidRPr="005E1270" w:rsidRDefault="005E1270" w:rsidP="00543C8B">
                  <w:pPr>
                    <w:spacing w:before="120"/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 w:rsidRPr="005E1270">
                    <w:rPr>
                      <w:rFonts w:ascii="Arial" w:hAnsi="Arial" w:cs="Arial"/>
                      <w:sz w:val="28"/>
                      <w:szCs w:val="28"/>
                    </w:rPr>
                    <w:sym w:font="Wingdings" w:char="F0A8"/>
                  </w:r>
                </w:p>
              </w:tc>
              <w:tc>
                <w:tcPr>
                  <w:tcW w:w="1951" w:type="pct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5017D088" w14:textId="77777777" w:rsidR="000C09A7" w:rsidRPr="00543C8B" w:rsidRDefault="000C09A7" w:rsidP="004D2F88">
                  <w:pPr>
                    <w:tabs>
                      <w:tab w:val="left" w:pos="1122"/>
                      <w:tab w:val="left" w:pos="2244"/>
                      <w:tab w:val="left" w:pos="3740"/>
                      <w:tab w:val="left" w:pos="5049"/>
                      <w:tab w:val="left" w:pos="6171"/>
                    </w:tabs>
                    <w:spacing w:before="120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05" w:type="pct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CA7D12A" w14:textId="77777777" w:rsidR="000C09A7" w:rsidRPr="005E1270" w:rsidRDefault="000C09A7" w:rsidP="004D2F88">
                  <w:pPr>
                    <w:tabs>
                      <w:tab w:val="left" w:pos="1122"/>
                      <w:tab w:val="left" w:pos="2244"/>
                      <w:tab w:val="left" w:pos="3740"/>
                      <w:tab w:val="left" w:pos="5049"/>
                      <w:tab w:val="left" w:pos="6171"/>
                    </w:tabs>
                    <w:spacing w:before="120"/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</w:p>
              </w:tc>
            </w:tr>
            <w:tr w:rsidR="000C09A7" w14:paraId="347B5D9A" w14:textId="77777777" w:rsidTr="00A47815">
              <w:tc>
                <w:tcPr>
                  <w:tcW w:w="2042" w:type="pct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D5C51B4" w14:textId="77777777" w:rsidR="000C09A7" w:rsidRPr="00543C8B" w:rsidRDefault="000C09A7" w:rsidP="004D2F88">
                  <w:pPr>
                    <w:tabs>
                      <w:tab w:val="left" w:pos="1122"/>
                      <w:tab w:val="left" w:pos="2244"/>
                      <w:tab w:val="left" w:pos="3740"/>
                      <w:tab w:val="left" w:pos="5049"/>
                      <w:tab w:val="left" w:pos="6171"/>
                    </w:tabs>
                    <w:spacing w:before="12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43C8B">
                    <w:rPr>
                      <w:rFonts w:ascii="Arial" w:hAnsi="Arial" w:cs="Arial"/>
                      <w:sz w:val="20"/>
                      <w:szCs w:val="20"/>
                    </w:rPr>
                    <w:t>Chinese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19B72BDA" w14:textId="77777777" w:rsidR="000C09A7" w:rsidRPr="005E1270" w:rsidRDefault="005E1270" w:rsidP="00543C8B">
                  <w:pPr>
                    <w:spacing w:before="120"/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 w:rsidRPr="005E1270">
                    <w:rPr>
                      <w:rFonts w:ascii="Arial" w:hAnsi="Arial" w:cs="Arial"/>
                      <w:sz w:val="28"/>
                      <w:szCs w:val="28"/>
                    </w:rPr>
                    <w:sym w:font="Wingdings" w:char="F0A8"/>
                  </w:r>
                </w:p>
              </w:tc>
              <w:tc>
                <w:tcPr>
                  <w:tcW w:w="1951" w:type="pct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231A0C49" w14:textId="77777777" w:rsidR="000C09A7" w:rsidRPr="00543C8B" w:rsidRDefault="000C09A7" w:rsidP="004D2F88">
                  <w:pPr>
                    <w:tabs>
                      <w:tab w:val="left" w:pos="1122"/>
                      <w:tab w:val="left" w:pos="2244"/>
                      <w:tab w:val="left" w:pos="3740"/>
                      <w:tab w:val="left" w:pos="5049"/>
                      <w:tab w:val="left" w:pos="6171"/>
                    </w:tabs>
                    <w:spacing w:before="120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543C8B">
                    <w:rPr>
                      <w:rFonts w:ascii="Arial" w:hAnsi="Arial" w:cs="Arial"/>
                      <w:b/>
                      <w:sz w:val="22"/>
                      <w:szCs w:val="22"/>
                    </w:rPr>
                    <w:t>Other</w:t>
                  </w:r>
                </w:p>
              </w:tc>
              <w:tc>
                <w:tcPr>
                  <w:tcW w:w="505" w:type="pct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95607F0" w14:textId="77777777" w:rsidR="000C09A7" w:rsidRPr="005E1270" w:rsidRDefault="000C09A7" w:rsidP="004D2F88">
                  <w:pPr>
                    <w:tabs>
                      <w:tab w:val="left" w:pos="1122"/>
                      <w:tab w:val="left" w:pos="2244"/>
                      <w:tab w:val="left" w:pos="3740"/>
                      <w:tab w:val="left" w:pos="5049"/>
                      <w:tab w:val="left" w:pos="6171"/>
                    </w:tabs>
                    <w:spacing w:before="120"/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</w:p>
              </w:tc>
            </w:tr>
            <w:tr w:rsidR="000C09A7" w14:paraId="2BDA7C2D" w14:textId="77777777" w:rsidTr="00A47815">
              <w:tc>
                <w:tcPr>
                  <w:tcW w:w="2042" w:type="pct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7BC2A77F" w14:textId="77777777" w:rsidR="000C09A7" w:rsidRPr="00543C8B" w:rsidRDefault="000C09A7" w:rsidP="004D2F88">
                  <w:pPr>
                    <w:tabs>
                      <w:tab w:val="left" w:pos="1122"/>
                      <w:tab w:val="left" w:pos="2244"/>
                      <w:tab w:val="left" w:pos="3740"/>
                      <w:tab w:val="left" w:pos="5049"/>
                      <w:tab w:val="left" w:pos="6171"/>
                    </w:tabs>
                    <w:spacing w:before="12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43C8B">
                    <w:rPr>
                      <w:rFonts w:ascii="Arial" w:hAnsi="Arial" w:cs="Arial"/>
                      <w:sz w:val="20"/>
                      <w:szCs w:val="20"/>
                    </w:rPr>
                    <w:t>Other Asian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75A0A912" w14:textId="77777777" w:rsidR="000C09A7" w:rsidRPr="005E1270" w:rsidRDefault="005E1270" w:rsidP="00543C8B">
                  <w:pPr>
                    <w:spacing w:before="120"/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 w:rsidRPr="005E1270">
                    <w:rPr>
                      <w:rFonts w:ascii="Arial" w:hAnsi="Arial" w:cs="Arial"/>
                      <w:sz w:val="28"/>
                      <w:szCs w:val="28"/>
                    </w:rPr>
                    <w:sym w:font="Wingdings" w:char="F0A8"/>
                  </w:r>
                </w:p>
              </w:tc>
              <w:tc>
                <w:tcPr>
                  <w:tcW w:w="1951" w:type="pct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2F831425" w14:textId="77777777" w:rsidR="000C09A7" w:rsidRPr="00543C8B" w:rsidRDefault="000C09A7" w:rsidP="004D2F88">
                  <w:pPr>
                    <w:tabs>
                      <w:tab w:val="left" w:pos="1122"/>
                      <w:tab w:val="left" w:pos="2244"/>
                      <w:tab w:val="left" w:pos="3740"/>
                      <w:tab w:val="left" w:pos="5049"/>
                      <w:tab w:val="left" w:pos="6171"/>
                    </w:tabs>
                    <w:spacing w:before="12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43C8B">
                    <w:rPr>
                      <w:rFonts w:ascii="Arial" w:hAnsi="Arial" w:cs="Arial"/>
                      <w:sz w:val="20"/>
                      <w:szCs w:val="20"/>
                    </w:rPr>
                    <w:t>Arab</w:t>
                  </w:r>
                </w:p>
              </w:tc>
              <w:tc>
                <w:tcPr>
                  <w:tcW w:w="505" w:type="pct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52A8ABFA" w14:textId="77777777" w:rsidR="000C09A7" w:rsidRPr="005E1270" w:rsidRDefault="005E1270" w:rsidP="004D2F88">
                  <w:pPr>
                    <w:tabs>
                      <w:tab w:val="left" w:pos="1122"/>
                      <w:tab w:val="left" w:pos="2244"/>
                      <w:tab w:val="left" w:pos="3740"/>
                      <w:tab w:val="left" w:pos="5049"/>
                      <w:tab w:val="left" w:pos="6171"/>
                    </w:tabs>
                    <w:spacing w:before="120"/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 w:rsidRPr="005E1270">
                    <w:rPr>
                      <w:rFonts w:ascii="Arial" w:hAnsi="Arial" w:cs="Arial"/>
                      <w:sz w:val="28"/>
                      <w:szCs w:val="28"/>
                    </w:rPr>
                    <w:sym w:font="Wingdings" w:char="F0A8"/>
                  </w:r>
                </w:p>
              </w:tc>
            </w:tr>
            <w:tr w:rsidR="000C09A7" w14:paraId="692915FC" w14:textId="77777777" w:rsidTr="00A47815">
              <w:tc>
                <w:tcPr>
                  <w:tcW w:w="2042" w:type="pct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77DA8277" w14:textId="77777777" w:rsidR="000C09A7" w:rsidRPr="00543C8B" w:rsidRDefault="000C09A7" w:rsidP="00543C8B">
                  <w:pPr>
                    <w:spacing w:before="120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14CC114F" w14:textId="77777777" w:rsidR="000C09A7" w:rsidRDefault="000C09A7" w:rsidP="00543C8B">
                  <w:pPr>
                    <w:spacing w:before="120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951" w:type="pct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73C0C3C3" w14:textId="77777777" w:rsidR="000C09A7" w:rsidRPr="00543C8B" w:rsidRDefault="000C09A7" w:rsidP="004D2F88">
                  <w:pPr>
                    <w:tabs>
                      <w:tab w:val="left" w:pos="1122"/>
                      <w:tab w:val="left" w:pos="2244"/>
                      <w:tab w:val="left" w:pos="3740"/>
                      <w:tab w:val="left" w:pos="5049"/>
                      <w:tab w:val="left" w:pos="6171"/>
                    </w:tabs>
                    <w:spacing w:before="12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43C8B">
                    <w:rPr>
                      <w:rFonts w:ascii="Arial" w:hAnsi="Arial" w:cs="Arial"/>
                      <w:sz w:val="20"/>
                      <w:szCs w:val="20"/>
                    </w:rPr>
                    <w:t>Other ethnic group</w:t>
                  </w:r>
                </w:p>
              </w:tc>
              <w:tc>
                <w:tcPr>
                  <w:tcW w:w="505" w:type="pct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4522F54B" w14:textId="77777777" w:rsidR="000C09A7" w:rsidRPr="005E1270" w:rsidRDefault="005E1270" w:rsidP="004D2F88">
                  <w:pPr>
                    <w:tabs>
                      <w:tab w:val="left" w:pos="1122"/>
                      <w:tab w:val="left" w:pos="2244"/>
                      <w:tab w:val="left" w:pos="3740"/>
                      <w:tab w:val="left" w:pos="5049"/>
                      <w:tab w:val="left" w:pos="6171"/>
                    </w:tabs>
                    <w:spacing w:before="120"/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 w:rsidRPr="005E1270">
                    <w:rPr>
                      <w:rFonts w:ascii="Arial" w:hAnsi="Arial" w:cs="Arial"/>
                      <w:sz w:val="28"/>
                      <w:szCs w:val="28"/>
                    </w:rPr>
                    <w:sym w:font="Wingdings" w:char="F0A8"/>
                  </w:r>
                </w:p>
              </w:tc>
            </w:tr>
            <w:tr w:rsidR="000C09A7" w14:paraId="6FDC17FD" w14:textId="77777777" w:rsidTr="00A47815">
              <w:tc>
                <w:tcPr>
                  <w:tcW w:w="2042" w:type="pct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683D5948" w14:textId="77777777" w:rsidR="000C09A7" w:rsidRPr="00543C8B" w:rsidRDefault="000C09A7" w:rsidP="00543C8B">
                  <w:pPr>
                    <w:spacing w:before="120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14971F36" w14:textId="77777777" w:rsidR="000C09A7" w:rsidRDefault="000C09A7" w:rsidP="00543C8B">
                  <w:pPr>
                    <w:spacing w:before="120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951" w:type="pct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04951E5B" w14:textId="77777777" w:rsidR="000C09A7" w:rsidRPr="00543C8B" w:rsidRDefault="000C09A7" w:rsidP="004D2F88">
                  <w:pPr>
                    <w:tabs>
                      <w:tab w:val="left" w:pos="1122"/>
                      <w:tab w:val="left" w:pos="2244"/>
                      <w:tab w:val="left" w:pos="3740"/>
                      <w:tab w:val="left" w:pos="6171"/>
                    </w:tabs>
                    <w:spacing w:before="120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Not disclosed</w:t>
                  </w:r>
                </w:p>
              </w:tc>
              <w:tc>
                <w:tcPr>
                  <w:tcW w:w="505" w:type="pct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67BA4453" w14:textId="77777777" w:rsidR="000C09A7" w:rsidRPr="005E1270" w:rsidRDefault="005E1270" w:rsidP="004D2F88">
                  <w:pPr>
                    <w:tabs>
                      <w:tab w:val="left" w:pos="1122"/>
                      <w:tab w:val="left" w:pos="2244"/>
                      <w:tab w:val="left" w:pos="3740"/>
                      <w:tab w:val="left" w:pos="5049"/>
                      <w:tab w:val="left" w:pos="6171"/>
                    </w:tabs>
                    <w:spacing w:before="120"/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 w:rsidRPr="005E1270">
                    <w:rPr>
                      <w:rFonts w:ascii="Arial" w:hAnsi="Arial" w:cs="Arial"/>
                      <w:sz w:val="28"/>
                      <w:szCs w:val="28"/>
                    </w:rPr>
                    <w:sym w:font="Wingdings" w:char="F0A8"/>
                  </w:r>
                </w:p>
              </w:tc>
            </w:tr>
          </w:tbl>
          <w:p w14:paraId="69913E11" w14:textId="77777777" w:rsidR="00E3236B" w:rsidRPr="00527248" w:rsidRDefault="00E3236B" w:rsidP="00543C8B">
            <w:pPr>
              <w:tabs>
                <w:tab w:val="left" w:pos="1122"/>
                <w:tab w:val="left" w:pos="2244"/>
                <w:tab w:val="left" w:pos="3740"/>
                <w:tab w:val="left" w:pos="5049"/>
                <w:tab w:val="left" w:pos="6171"/>
              </w:tabs>
              <w:spacing w:before="120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2E4FCD" w:rsidRPr="00527248" w14:paraId="4119A1E4" w14:textId="77777777" w:rsidTr="00A47815">
        <w:tc>
          <w:tcPr>
            <w:tcW w:w="9035" w:type="dxa"/>
          </w:tcPr>
          <w:p w14:paraId="1CB537CB" w14:textId="77777777" w:rsidR="00A47815" w:rsidRDefault="00A47815" w:rsidP="00A47815">
            <w:pPr>
              <w:tabs>
                <w:tab w:val="right" w:leader="dot" w:pos="8460"/>
              </w:tabs>
              <w:spacing w:before="120" w:after="12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6F2A33FF" w14:textId="77777777" w:rsidR="002E4FCD" w:rsidRDefault="00A47815" w:rsidP="00A47815">
            <w:pPr>
              <w:tabs>
                <w:tab w:val="right" w:leader="dot" w:pos="8460"/>
              </w:tabs>
              <w:spacing w:before="120" w:after="12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Religion -  </w:t>
            </w:r>
            <w:r w:rsidRPr="00A47815">
              <w:rPr>
                <w:rFonts w:ascii="Arial" w:hAnsi="Arial" w:cs="Arial"/>
                <w:sz w:val="22"/>
                <w:szCs w:val="22"/>
              </w:rPr>
              <w:tab/>
            </w:r>
          </w:p>
        </w:tc>
      </w:tr>
    </w:tbl>
    <w:p w14:paraId="0F64832B" w14:textId="77777777" w:rsidR="00543C8B" w:rsidRDefault="00543C8B" w:rsidP="004D2F88">
      <w:pPr>
        <w:spacing w:before="120"/>
        <w:rPr>
          <w:rFonts w:ascii="Arial" w:hAnsi="Arial" w:cs="Arial"/>
          <w:b/>
          <w:sz w:val="22"/>
          <w:szCs w:val="22"/>
        </w:rPr>
        <w:sectPr w:rsidR="00543C8B" w:rsidSect="00984A44">
          <w:headerReference w:type="default" r:id="rId7"/>
          <w:footerReference w:type="default" r:id="rId8"/>
          <w:type w:val="continuous"/>
          <w:pgSz w:w="11906" w:h="16838" w:code="9"/>
          <w:pgMar w:top="1134" w:right="1361" w:bottom="1134" w:left="1361" w:header="709" w:footer="709" w:gutter="0"/>
          <w:cols w:space="720"/>
          <w:docGrid w:linePitch="360"/>
        </w:sectPr>
      </w:pPr>
    </w:p>
    <w:tbl>
      <w:tblPr>
        <w:tblW w:w="4999" w:type="pct"/>
        <w:tblLook w:val="01E0" w:firstRow="1" w:lastRow="1" w:firstColumn="1" w:lastColumn="1" w:noHBand="0" w:noVBand="0"/>
      </w:tblPr>
      <w:tblGrid>
        <w:gridCol w:w="1816"/>
        <w:gridCol w:w="757"/>
        <w:gridCol w:w="568"/>
        <w:gridCol w:w="1135"/>
        <w:gridCol w:w="568"/>
        <w:gridCol w:w="1517"/>
        <w:gridCol w:w="554"/>
        <w:gridCol w:w="1530"/>
        <w:gridCol w:w="953"/>
      </w:tblGrid>
      <w:tr w:rsidR="005E1270" w:rsidRPr="00527248" w14:paraId="5E7CBF18" w14:textId="77777777" w:rsidTr="002E4FCD">
        <w:tc>
          <w:tcPr>
            <w:tcW w:w="966" w:type="pct"/>
          </w:tcPr>
          <w:p w14:paraId="1E08CC35" w14:textId="77777777" w:rsidR="005E1270" w:rsidRPr="00527248" w:rsidRDefault="005E1270" w:rsidP="004D2F88">
            <w:pPr>
              <w:tabs>
                <w:tab w:val="left" w:pos="1122"/>
                <w:tab w:val="left" w:pos="2244"/>
                <w:tab w:val="left" w:pos="3740"/>
                <w:tab w:val="left" w:pos="5049"/>
                <w:tab w:val="left" w:pos="6171"/>
              </w:tabs>
              <w:spacing w:before="12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lastRenderedPageBreak/>
              <w:t>Gender</w:t>
            </w:r>
          </w:p>
        </w:tc>
        <w:tc>
          <w:tcPr>
            <w:tcW w:w="403" w:type="pct"/>
          </w:tcPr>
          <w:p w14:paraId="528EE0F3" w14:textId="77777777" w:rsidR="005E1270" w:rsidRPr="0036111D" w:rsidRDefault="005E1270" w:rsidP="004D2F88">
            <w:pPr>
              <w:tabs>
                <w:tab w:val="left" w:pos="1122"/>
                <w:tab w:val="left" w:pos="2244"/>
                <w:tab w:val="left" w:pos="3740"/>
                <w:tab w:val="left" w:pos="5049"/>
                <w:tab w:val="left" w:pos="6171"/>
              </w:tabs>
              <w:spacing w:before="12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Male</w:t>
            </w:r>
          </w:p>
        </w:tc>
        <w:tc>
          <w:tcPr>
            <w:tcW w:w="302" w:type="pct"/>
          </w:tcPr>
          <w:p w14:paraId="4E589FFF" w14:textId="77777777" w:rsidR="005E1270" w:rsidRPr="00527248" w:rsidRDefault="005E1270" w:rsidP="004D2F88">
            <w:pPr>
              <w:tabs>
                <w:tab w:val="left" w:pos="1122"/>
                <w:tab w:val="left" w:pos="2244"/>
                <w:tab w:val="left" w:pos="3740"/>
                <w:tab w:val="left" w:pos="5049"/>
                <w:tab w:val="left" w:pos="6171"/>
              </w:tabs>
              <w:spacing w:before="120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sym w:font="Wingdings" w:char="F0A8"/>
            </w:r>
          </w:p>
        </w:tc>
        <w:tc>
          <w:tcPr>
            <w:tcW w:w="604" w:type="pct"/>
          </w:tcPr>
          <w:p w14:paraId="38FECBAF" w14:textId="77777777" w:rsidR="005E1270" w:rsidRPr="0036111D" w:rsidRDefault="005E1270" w:rsidP="004D2F88">
            <w:pPr>
              <w:tabs>
                <w:tab w:val="left" w:pos="2244"/>
                <w:tab w:val="left" w:pos="3740"/>
                <w:tab w:val="left" w:pos="5049"/>
                <w:tab w:val="left" w:pos="5387"/>
                <w:tab w:val="left" w:pos="6171"/>
              </w:tabs>
              <w:spacing w:before="12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Female</w:t>
            </w:r>
          </w:p>
        </w:tc>
        <w:tc>
          <w:tcPr>
            <w:tcW w:w="302" w:type="pct"/>
          </w:tcPr>
          <w:p w14:paraId="21D8CE72" w14:textId="7E4B91A1" w:rsidR="005E1270" w:rsidRPr="00527248" w:rsidRDefault="005E1270" w:rsidP="004D2F88">
            <w:pPr>
              <w:tabs>
                <w:tab w:val="left" w:pos="2244"/>
                <w:tab w:val="left" w:pos="3740"/>
                <w:tab w:val="left" w:pos="5049"/>
                <w:tab w:val="left" w:pos="5387"/>
                <w:tab w:val="left" w:pos="6171"/>
              </w:tabs>
              <w:spacing w:before="120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sym w:font="Wingdings" w:char="F0A8"/>
            </w:r>
          </w:p>
        </w:tc>
        <w:tc>
          <w:tcPr>
            <w:tcW w:w="807" w:type="pct"/>
          </w:tcPr>
          <w:p w14:paraId="1574A509" w14:textId="77777777" w:rsidR="005E1270" w:rsidRPr="00C87F62" w:rsidRDefault="005E1270" w:rsidP="004D2F88">
            <w:pPr>
              <w:tabs>
                <w:tab w:val="left" w:pos="2244"/>
                <w:tab w:val="left" w:pos="3740"/>
                <w:tab w:val="left" w:pos="5049"/>
                <w:tab w:val="left" w:pos="5387"/>
                <w:tab w:val="left" w:pos="6171"/>
              </w:tabs>
              <w:spacing w:before="120"/>
              <w:rPr>
                <w:rFonts w:ascii="Arial" w:hAnsi="Arial" w:cs="Arial"/>
                <w:sz w:val="20"/>
                <w:szCs w:val="20"/>
              </w:rPr>
            </w:pPr>
            <w:r w:rsidRPr="00C87F62">
              <w:rPr>
                <w:rFonts w:ascii="Arial" w:hAnsi="Arial" w:cs="Arial"/>
                <w:sz w:val="20"/>
                <w:szCs w:val="20"/>
              </w:rPr>
              <w:t>Transgender</w:t>
            </w:r>
          </w:p>
        </w:tc>
        <w:tc>
          <w:tcPr>
            <w:tcW w:w="295" w:type="pct"/>
          </w:tcPr>
          <w:p w14:paraId="36EC17E5" w14:textId="77777777" w:rsidR="005E1270" w:rsidRPr="00527248" w:rsidRDefault="005E1270" w:rsidP="004D2F88">
            <w:pPr>
              <w:tabs>
                <w:tab w:val="left" w:pos="2244"/>
                <w:tab w:val="left" w:pos="3740"/>
                <w:tab w:val="left" w:pos="5049"/>
                <w:tab w:val="left" w:pos="5387"/>
                <w:tab w:val="left" w:pos="6171"/>
              </w:tabs>
              <w:spacing w:before="120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sym w:font="Wingdings" w:char="F0A8"/>
            </w:r>
          </w:p>
        </w:tc>
        <w:tc>
          <w:tcPr>
            <w:tcW w:w="814" w:type="pct"/>
          </w:tcPr>
          <w:p w14:paraId="1A5D8CED" w14:textId="77777777" w:rsidR="005E1270" w:rsidRPr="00527248" w:rsidRDefault="005E1270" w:rsidP="004D2F88">
            <w:pPr>
              <w:tabs>
                <w:tab w:val="left" w:pos="2244"/>
                <w:tab w:val="left" w:pos="3740"/>
                <w:tab w:val="left" w:pos="5049"/>
                <w:tab w:val="left" w:pos="5387"/>
                <w:tab w:val="left" w:pos="6171"/>
              </w:tabs>
              <w:spacing w:before="120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507" w:type="pct"/>
          </w:tcPr>
          <w:p w14:paraId="11F426AF" w14:textId="77777777" w:rsidR="005E1270" w:rsidRPr="00527248" w:rsidRDefault="005E1270" w:rsidP="004D2F88">
            <w:pPr>
              <w:tabs>
                <w:tab w:val="left" w:pos="2244"/>
                <w:tab w:val="left" w:pos="3740"/>
                <w:tab w:val="left" w:pos="5049"/>
                <w:tab w:val="left" w:pos="5387"/>
                <w:tab w:val="left" w:pos="6171"/>
              </w:tabs>
              <w:spacing w:before="120"/>
              <w:rPr>
                <w:rFonts w:ascii="Arial" w:hAnsi="Arial" w:cs="Arial"/>
                <w:sz w:val="32"/>
                <w:szCs w:val="32"/>
              </w:rPr>
            </w:pPr>
          </w:p>
        </w:tc>
      </w:tr>
      <w:tr w:rsidR="005E1270" w:rsidRPr="00527248" w14:paraId="523CD311" w14:textId="77777777" w:rsidTr="002E4FCD">
        <w:tc>
          <w:tcPr>
            <w:tcW w:w="966" w:type="pct"/>
          </w:tcPr>
          <w:p w14:paraId="72BBEC68" w14:textId="77777777" w:rsidR="005E1270" w:rsidRDefault="005E1270" w:rsidP="00A47815">
            <w:pPr>
              <w:tabs>
                <w:tab w:val="left" w:pos="1122"/>
                <w:tab w:val="left" w:pos="2244"/>
                <w:tab w:val="left" w:pos="3740"/>
                <w:tab w:val="left" w:pos="5049"/>
                <w:tab w:val="left" w:pos="6171"/>
              </w:tabs>
              <w:spacing w:before="12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Sexuality</w:t>
            </w:r>
          </w:p>
          <w:p w14:paraId="2E69592E" w14:textId="77777777" w:rsidR="005E1270" w:rsidRPr="00527248" w:rsidRDefault="005E1270" w:rsidP="004D2F88">
            <w:pPr>
              <w:tabs>
                <w:tab w:val="left" w:pos="1122"/>
                <w:tab w:val="left" w:pos="2244"/>
                <w:tab w:val="left" w:pos="3740"/>
                <w:tab w:val="left" w:pos="5049"/>
                <w:tab w:val="left" w:pos="6171"/>
              </w:tabs>
              <w:spacing w:before="12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03" w:type="pct"/>
          </w:tcPr>
          <w:p w14:paraId="1A8EF5E2" w14:textId="77777777" w:rsidR="005E1270" w:rsidRPr="0036111D" w:rsidRDefault="005E1270" w:rsidP="004D2F88">
            <w:pPr>
              <w:tabs>
                <w:tab w:val="left" w:pos="1122"/>
                <w:tab w:val="left" w:pos="2244"/>
                <w:tab w:val="left" w:pos="3740"/>
                <w:tab w:val="left" w:pos="5049"/>
                <w:tab w:val="left" w:pos="6171"/>
              </w:tabs>
              <w:spacing w:before="12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Gay</w:t>
            </w:r>
          </w:p>
        </w:tc>
        <w:tc>
          <w:tcPr>
            <w:tcW w:w="302" w:type="pct"/>
          </w:tcPr>
          <w:p w14:paraId="797B8D1B" w14:textId="77777777" w:rsidR="005E1270" w:rsidRPr="00527248" w:rsidRDefault="005E1270" w:rsidP="004D2F88">
            <w:pPr>
              <w:tabs>
                <w:tab w:val="left" w:pos="1122"/>
                <w:tab w:val="left" w:pos="2244"/>
                <w:tab w:val="left" w:pos="3740"/>
                <w:tab w:val="left" w:pos="5049"/>
                <w:tab w:val="left" w:pos="6171"/>
              </w:tabs>
              <w:spacing w:before="120"/>
              <w:rPr>
                <w:rFonts w:ascii="Arial" w:hAnsi="Arial" w:cs="Arial"/>
                <w:sz w:val="32"/>
                <w:szCs w:val="32"/>
              </w:rPr>
            </w:pPr>
            <w:r w:rsidRPr="00527248">
              <w:rPr>
                <w:rFonts w:ascii="Arial" w:hAnsi="Arial" w:cs="Arial"/>
                <w:sz w:val="32"/>
                <w:szCs w:val="32"/>
              </w:rPr>
              <w:sym w:font="Wingdings" w:char="F0A8"/>
            </w:r>
          </w:p>
        </w:tc>
        <w:tc>
          <w:tcPr>
            <w:tcW w:w="604" w:type="pct"/>
          </w:tcPr>
          <w:p w14:paraId="13E132E2" w14:textId="77777777" w:rsidR="005E1270" w:rsidRPr="0036111D" w:rsidRDefault="005E1270" w:rsidP="004D2F88">
            <w:pPr>
              <w:tabs>
                <w:tab w:val="left" w:pos="2244"/>
                <w:tab w:val="left" w:pos="3740"/>
                <w:tab w:val="left" w:pos="5049"/>
                <w:tab w:val="left" w:pos="5387"/>
                <w:tab w:val="left" w:pos="6171"/>
              </w:tabs>
              <w:spacing w:before="12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Lesbian</w:t>
            </w:r>
          </w:p>
        </w:tc>
        <w:tc>
          <w:tcPr>
            <w:tcW w:w="302" w:type="pct"/>
          </w:tcPr>
          <w:p w14:paraId="4169B522" w14:textId="77777777" w:rsidR="005E1270" w:rsidRPr="00527248" w:rsidRDefault="005E1270" w:rsidP="004D2F88">
            <w:pPr>
              <w:tabs>
                <w:tab w:val="left" w:pos="2244"/>
                <w:tab w:val="left" w:pos="3740"/>
                <w:tab w:val="left" w:pos="5049"/>
                <w:tab w:val="left" w:pos="5387"/>
                <w:tab w:val="left" w:pos="6171"/>
              </w:tabs>
              <w:spacing w:before="120"/>
              <w:rPr>
                <w:rFonts w:ascii="Arial" w:hAnsi="Arial" w:cs="Arial"/>
                <w:sz w:val="32"/>
                <w:szCs w:val="32"/>
              </w:rPr>
            </w:pPr>
            <w:r w:rsidRPr="00527248">
              <w:rPr>
                <w:rFonts w:ascii="Arial" w:hAnsi="Arial" w:cs="Arial"/>
                <w:sz w:val="32"/>
                <w:szCs w:val="32"/>
              </w:rPr>
              <w:sym w:font="Wingdings" w:char="F0A8"/>
            </w:r>
          </w:p>
        </w:tc>
        <w:tc>
          <w:tcPr>
            <w:tcW w:w="807" w:type="pct"/>
          </w:tcPr>
          <w:p w14:paraId="0F56B990" w14:textId="77777777" w:rsidR="005E1270" w:rsidRPr="00C87F62" w:rsidRDefault="005E1270" w:rsidP="004D2F88">
            <w:pPr>
              <w:tabs>
                <w:tab w:val="left" w:pos="2244"/>
                <w:tab w:val="left" w:pos="3740"/>
                <w:tab w:val="left" w:pos="5049"/>
                <w:tab w:val="left" w:pos="5387"/>
                <w:tab w:val="left" w:pos="6171"/>
              </w:tabs>
              <w:spacing w:before="120"/>
              <w:rPr>
                <w:rFonts w:ascii="Arial" w:hAnsi="Arial" w:cs="Arial"/>
                <w:sz w:val="20"/>
                <w:szCs w:val="20"/>
              </w:rPr>
            </w:pPr>
            <w:r w:rsidRPr="00C87F62">
              <w:rPr>
                <w:rFonts w:ascii="Arial" w:hAnsi="Arial" w:cs="Arial"/>
                <w:sz w:val="20"/>
                <w:szCs w:val="20"/>
              </w:rPr>
              <w:t>Bi-sexual</w:t>
            </w:r>
          </w:p>
        </w:tc>
        <w:tc>
          <w:tcPr>
            <w:tcW w:w="295" w:type="pct"/>
          </w:tcPr>
          <w:p w14:paraId="0D19857C" w14:textId="77777777" w:rsidR="005E1270" w:rsidRPr="00527248" w:rsidRDefault="005E1270" w:rsidP="004D2F88">
            <w:pPr>
              <w:tabs>
                <w:tab w:val="left" w:pos="2244"/>
                <w:tab w:val="left" w:pos="3740"/>
                <w:tab w:val="left" w:pos="5049"/>
                <w:tab w:val="left" w:pos="5387"/>
                <w:tab w:val="left" w:pos="6171"/>
              </w:tabs>
              <w:spacing w:before="120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sym w:font="Wingdings" w:char="F0A8"/>
            </w:r>
          </w:p>
        </w:tc>
        <w:tc>
          <w:tcPr>
            <w:tcW w:w="814" w:type="pct"/>
          </w:tcPr>
          <w:p w14:paraId="2722940E" w14:textId="77777777" w:rsidR="005E1270" w:rsidRPr="00C87F62" w:rsidRDefault="005E1270" w:rsidP="004D2F88">
            <w:pPr>
              <w:tabs>
                <w:tab w:val="left" w:pos="2244"/>
                <w:tab w:val="left" w:pos="3740"/>
                <w:tab w:val="left" w:pos="5049"/>
                <w:tab w:val="left" w:pos="5387"/>
                <w:tab w:val="left" w:pos="6171"/>
              </w:tabs>
              <w:spacing w:before="120"/>
              <w:rPr>
                <w:rFonts w:ascii="Arial" w:hAnsi="Arial" w:cs="Arial"/>
                <w:sz w:val="20"/>
                <w:szCs w:val="20"/>
              </w:rPr>
            </w:pPr>
            <w:r w:rsidRPr="00C87F62">
              <w:rPr>
                <w:rFonts w:ascii="Arial" w:hAnsi="Arial" w:cs="Arial"/>
                <w:sz w:val="20"/>
                <w:szCs w:val="20"/>
              </w:rPr>
              <w:t>Heterosexual</w:t>
            </w:r>
          </w:p>
        </w:tc>
        <w:tc>
          <w:tcPr>
            <w:tcW w:w="507" w:type="pct"/>
          </w:tcPr>
          <w:p w14:paraId="7496A4CA" w14:textId="341EBE42" w:rsidR="005E1270" w:rsidRPr="00527248" w:rsidRDefault="005E1270" w:rsidP="004D2F88">
            <w:pPr>
              <w:tabs>
                <w:tab w:val="left" w:pos="2244"/>
                <w:tab w:val="left" w:pos="3740"/>
                <w:tab w:val="left" w:pos="5049"/>
                <w:tab w:val="left" w:pos="5387"/>
                <w:tab w:val="left" w:pos="6171"/>
              </w:tabs>
              <w:spacing w:before="120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sym w:font="Wingdings" w:char="F0A8"/>
            </w:r>
          </w:p>
        </w:tc>
      </w:tr>
    </w:tbl>
    <w:p w14:paraId="027A0C6B" w14:textId="77777777" w:rsidR="009C0CFA" w:rsidRPr="00133ADD" w:rsidRDefault="009C0CFA" w:rsidP="009C0CFA">
      <w:pPr>
        <w:tabs>
          <w:tab w:val="left" w:pos="2244"/>
          <w:tab w:val="left" w:pos="5049"/>
        </w:tabs>
        <w:spacing w:before="12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/>
          <w:sz w:val="22"/>
          <w:szCs w:val="22"/>
        </w:rPr>
        <w:t xml:space="preserve">Carer - </w:t>
      </w:r>
      <w:r w:rsidRPr="00133ADD">
        <w:rPr>
          <w:rFonts w:ascii="Arial" w:hAnsi="Arial" w:cs="Arial"/>
          <w:sz w:val="22"/>
          <w:szCs w:val="22"/>
        </w:rPr>
        <w:t>Do you have caring responsibilities for another person with an illness or disability?</w:t>
      </w: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6279"/>
        <w:gridCol w:w="561"/>
        <w:gridCol w:w="1496"/>
        <w:gridCol w:w="935"/>
      </w:tblGrid>
      <w:tr w:rsidR="009C0CFA" w:rsidRPr="00527248" w14:paraId="21DFD6E4" w14:textId="77777777" w:rsidTr="004D2F88">
        <w:tc>
          <w:tcPr>
            <w:tcW w:w="6279" w:type="dxa"/>
          </w:tcPr>
          <w:p w14:paraId="1F3B2529" w14:textId="77777777" w:rsidR="009C0CFA" w:rsidRPr="00133ADD" w:rsidRDefault="009C0CFA" w:rsidP="004D2F88">
            <w:pPr>
              <w:tabs>
                <w:tab w:val="left" w:pos="1122"/>
                <w:tab w:val="left" w:pos="2244"/>
                <w:tab w:val="left" w:pos="3740"/>
                <w:tab w:val="left" w:pos="5049"/>
                <w:tab w:val="left" w:pos="6171"/>
              </w:tabs>
              <w:spacing w:before="120"/>
              <w:ind w:left="561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33ADD">
              <w:rPr>
                <w:rFonts w:ascii="Arial" w:hAnsi="Arial" w:cs="Arial"/>
                <w:sz w:val="20"/>
                <w:szCs w:val="20"/>
              </w:rPr>
              <w:t>Yes</w:t>
            </w:r>
          </w:p>
        </w:tc>
        <w:tc>
          <w:tcPr>
            <w:tcW w:w="561" w:type="dxa"/>
          </w:tcPr>
          <w:p w14:paraId="3B0D69E4" w14:textId="77777777" w:rsidR="009C0CFA" w:rsidRPr="00527248" w:rsidRDefault="009C0CFA" w:rsidP="004D2F88">
            <w:pPr>
              <w:tabs>
                <w:tab w:val="left" w:pos="1122"/>
                <w:tab w:val="left" w:pos="2244"/>
                <w:tab w:val="left" w:pos="3740"/>
                <w:tab w:val="left" w:pos="5049"/>
                <w:tab w:val="left" w:pos="6171"/>
              </w:tabs>
              <w:spacing w:before="120"/>
              <w:rPr>
                <w:rFonts w:ascii="Arial" w:hAnsi="Arial" w:cs="Arial"/>
                <w:sz w:val="32"/>
                <w:szCs w:val="32"/>
              </w:rPr>
            </w:pPr>
            <w:r w:rsidRPr="00527248">
              <w:rPr>
                <w:rFonts w:ascii="Arial" w:hAnsi="Arial" w:cs="Arial"/>
                <w:sz w:val="32"/>
                <w:szCs w:val="32"/>
              </w:rPr>
              <w:sym w:font="Wingdings" w:char="F0A8"/>
            </w:r>
          </w:p>
        </w:tc>
        <w:tc>
          <w:tcPr>
            <w:tcW w:w="1496" w:type="dxa"/>
          </w:tcPr>
          <w:p w14:paraId="0CA43210" w14:textId="77777777" w:rsidR="009C0CFA" w:rsidRPr="00133ADD" w:rsidRDefault="009C0CFA" w:rsidP="004D2F88">
            <w:pPr>
              <w:tabs>
                <w:tab w:val="left" w:pos="2244"/>
                <w:tab w:val="left" w:pos="3740"/>
                <w:tab w:val="left" w:pos="5049"/>
                <w:tab w:val="left" w:pos="5387"/>
                <w:tab w:val="left" w:pos="6171"/>
              </w:tabs>
              <w:spacing w:before="120"/>
              <w:ind w:left="355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33ADD">
              <w:rPr>
                <w:rFonts w:ascii="Arial" w:hAnsi="Arial" w:cs="Arial"/>
                <w:sz w:val="20"/>
                <w:szCs w:val="20"/>
              </w:rPr>
              <w:t>No</w:t>
            </w:r>
          </w:p>
        </w:tc>
        <w:tc>
          <w:tcPr>
            <w:tcW w:w="935" w:type="dxa"/>
          </w:tcPr>
          <w:p w14:paraId="12214850" w14:textId="1A75ABB1" w:rsidR="009C0CFA" w:rsidRPr="00527248" w:rsidRDefault="009C0CFA" w:rsidP="004D2F88">
            <w:pPr>
              <w:tabs>
                <w:tab w:val="left" w:pos="2244"/>
                <w:tab w:val="left" w:pos="3740"/>
                <w:tab w:val="left" w:pos="5049"/>
                <w:tab w:val="left" w:pos="5387"/>
                <w:tab w:val="left" w:pos="6171"/>
              </w:tabs>
              <w:spacing w:before="120"/>
              <w:rPr>
                <w:rFonts w:ascii="Arial" w:hAnsi="Arial" w:cs="Arial"/>
                <w:sz w:val="32"/>
                <w:szCs w:val="32"/>
              </w:rPr>
            </w:pPr>
            <w:r w:rsidRPr="00527248">
              <w:rPr>
                <w:rFonts w:ascii="Arial" w:hAnsi="Arial" w:cs="Arial"/>
                <w:sz w:val="32"/>
                <w:szCs w:val="32"/>
              </w:rPr>
              <w:sym w:font="Wingdings" w:char="F0A8"/>
            </w:r>
          </w:p>
        </w:tc>
      </w:tr>
    </w:tbl>
    <w:p w14:paraId="2343BAA7" w14:textId="77777777" w:rsidR="009C0CFA" w:rsidRPr="00D4058C" w:rsidRDefault="009C0CFA" w:rsidP="009C0CFA">
      <w:pPr>
        <w:tabs>
          <w:tab w:val="left" w:pos="2244"/>
          <w:tab w:val="left" w:pos="3740"/>
          <w:tab w:val="left" w:pos="5049"/>
          <w:tab w:val="left" w:pos="6732"/>
        </w:tabs>
        <w:spacing w:before="120"/>
        <w:rPr>
          <w:rFonts w:ascii="Arial" w:hAnsi="Arial" w:cs="Arial"/>
          <w:sz w:val="22"/>
          <w:szCs w:val="22"/>
        </w:rPr>
      </w:pPr>
      <w:r w:rsidRPr="00527248">
        <w:rPr>
          <w:rFonts w:ascii="Arial" w:hAnsi="Arial" w:cs="Arial"/>
          <w:b/>
          <w:sz w:val="22"/>
          <w:szCs w:val="22"/>
        </w:rPr>
        <w:t xml:space="preserve">Disability </w:t>
      </w:r>
      <w:r w:rsidRPr="00D4058C">
        <w:rPr>
          <w:rFonts w:ascii="Arial" w:hAnsi="Arial" w:cs="Arial"/>
          <w:sz w:val="22"/>
          <w:szCs w:val="22"/>
        </w:rPr>
        <w:t>– Do you consider yourself to have a disability, long term physical or mental health problem or any learning difficulties?</w:t>
      </w: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6279"/>
        <w:gridCol w:w="561"/>
        <w:gridCol w:w="1496"/>
        <w:gridCol w:w="935"/>
      </w:tblGrid>
      <w:tr w:rsidR="009C0CFA" w:rsidRPr="00527248" w14:paraId="1B159E1C" w14:textId="77777777" w:rsidTr="004D2F88">
        <w:tc>
          <w:tcPr>
            <w:tcW w:w="6279" w:type="dxa"/>
          </w:tcPr>
          <w:p w14:paraId="785C59A1" w14:textId="77777777" w:rsidR="009C0CFA" w:rsidRPr="0036111D" w:rsidRDefault="009C0CFA" w:rsidP="004D2F88">
            <w:pPr>
              <w:tabs>
                <w:tab w:val="left" w:pos="1122"/>
                <w:tab w:val="left" w:pos="2244"/>
                <w:tab w:val="left" w:pos="3740"/>
                <w:tab w:val="left" w:pos="5049"/>
                <w:tab w:val="left" w:pos="6171"/>
              </w:tabs>
              <w:spacing w:before="120"/>
              <w:ind w:left="561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6111D">
              <w:rPr>
                <w:rFonts w:ascii="Arial" w:hAnsi="Arial" w:cs="Arial"/>
                <w:sz w:val="20"/>
                <w:szCs w:val="20"/>
              </w:rPr>
              <w:t>Yes</w:t>
            </w:r>
          </w:p>
        </w:tc>
        <w:tc>
          <w:tcPr>
            <w:tcW w:w="561" w:type="dxa"/>
          </w:tcPr>
          <w:p w14:paraId="09E761D7" w14:textId="77777777" w:rsidR="009C0CFA" w:rsidRPr="00527248" w:rsidRDefault="009C0CFA" w:rsidP="004D2F88">
            <w:pPr>
              <w:tabs>
                <w:tab w:val="left" w:pos="1122"/>
                <w:tab w:val="left" w:pos="2244"/>
                <w:tab w:val="left" w:pos="3740"/>
                <w:tab w:val="left" w:pos="5049"/>
                <w:tab w:val="left" w:pos="6171"/>
              </w:tabs>
              <w:spacing w:before="120"/>
              <w:rPr>
                <w:rFonts w:ascii="Arial" w:hAnsi="Arial" w:cs="Arial"/>
                <w:sz w:val="32"/>
                <w:szCs w:val="32"/>
              </w:rPr>
            </w:pPr>
            <w:r w:rsidRPr="00527248">
              <w:rPr>
                <w:rFonts w:ascii="Arial" w:hAnsi="Arial" w:cs="Arial"/>
                <w:sz w:val="32"/>
                <w:szCs w:val="32"/>
              </w:rPr>
              <w:sym w:font="Wingdings" w:char="F0A8"/>
            </w:r>
          </w:p>
        </w:tc>
        <w:tc>
          <w:tcPr>
            <w:tcW w:w="1496" w:type="dxa"/>
          </w:tcPr>
          <w:p w14:paraId="0CA11B66" w14:textId="77777777" w:rsidR="009C0CFA" w:rsidRPr="0036111D" w:rsidRDefault="009C0CFA" w:rsidP="004D2F88">
            <w:pPr>
              <w:tabs>
                <w:tab w:val="left" w:pos="2244"/>
                <w:tab w:val="left" w:pos="3740"/>
                <w:tab w:val="left" w:pos="5049"/>
                <w:tab w:val="left" w:pos="5387"/>
                <w:tab w:val="left" w:pos="6171"/>
              </w:tabs>
              <w:spacing w:before="120"/>
              <w:ind w:left="355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6111D">
              <w:rPr>
                <w:rFonts w:ascii="Arial" w:hAnsi="Arial" w:cs="Arial"/>
                <w:sz w:val="20"/>
                <w:szCs w:val="20"/>
              </w:rPr>
              <w:t>No</w:t>
            </w:r>
          </w:p>
        </w:tc>
        <w:tc>
          <w:tcPr>
            <w:tcW w:w="935" w:type="dxa"/>
          </w:tcPr>
          <w:p w14:paraId="1BA4C491" w14:textId="2F48643E" w:rsidR="009C0CFA" w:rsidRPr="00527248" w:rsidRDefault="009C0CFA" w:rsidP="004D2F88">
            <w:pPr>
              <w:tabs>
                <w:tab w:val="left" w:pos="2244"/>
                <w:tab w:val="left" w:pos="3740"/>
                <w:tab w:val="left" w:pos="5049"/>
                <w:tab w:val="left" w:pos="5387"/>
                <w:tab w:val="left" w:pos="6171"/>
              </w:tabs>
              <w:spacing w:before="120"/>
              <w:rPr>
                <w:rFonts w:ascii="Arial" w:hAnsi="Arial" w:cs="Arial"/>
                <w:sz w:val="32"/>
                <w:szCs w:val="32"/>
              </w:rPr>
            </w:pPr>
            <w:bookmarkStart w:id="0" w:name="_GoBack"/>
            <w:bookmarkEnd w:id="0"/>
            <w:r w:rsidRPr="00527248">
              <w:rPr>
                <w:rFonts w:ascii="Arial" w:hAnsi="Arial" w:cs="Arial"/>
                <w:sz w:val="32"/>
                <w:szCs w:val="32"/>
              </w:rPr>
              <w:sym w:font="Wingdings" w:char="F0A8"/>
            </w:r>
          </w:p>
        </w:tc>
      </w:tr>
    </w:tbl>
    <w:p w14:paraId="275F4AD3" w14:textId="77777777" w:rsidR="004D2F88" w:rsidRDefault="004D2F88" w:rsidP="004D2F88">
      <w:pPr>
        <w:tabs>
          <w:tab w:val="left" w:pos="2244"/>
          <w:tab w:val="left" w:pos="5049"/>
        </w:tabs>
        <w:spacing w:before="120"/>
        <w:rPr>
          <w:rFonts w:ascii="Arial" w:hAnsi="Arial" w:cs="Arial"/>
          <w:b/>
          <w:sz w:val="22"/>
          <w:szCs w:val="22"/>
        </w:rPr>
      </w:pPr>
    </w:p>
    <w:p w14:paraId="0DC65267" w14:textId="77777777" w:rsidR="005E7641" w:rsidRPr="004D2F88" w:rsidRDefault="00A47815" w:rsidP="00A47815">
      <w:pPr>
        <w:tabs>
          <w:tab w:val="left" w:pos="4500"/>
          <w:tab w:val="left" w:pos="7740"/>
          <w:tab w:val="right" w:leader="dot" w:pos="9000"/>
        </w:tabs>
        <w:spacing w:before="1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</w:r>
    </w:p>
    <w:sectPr w:rsidR="005E7641" w:rsidRPr="004D2F88" w:rsidSect="00984A44">
      <w:type w:val="continuous"/>
      <w:pgSz w:w="11906" w:h="16838" w:code="9"/>
      <w:pgMar w:top="1134" w:right="1361" w:bottom="1134" w:left="136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5AD8B41" w14:textId="77777777" w:rsidR="007669CD" w:rsidRDefault="007669CD">
      <w:r>
        <w:separator/>
      </w:r>
    </w:p>
  </w:endnote>
  <w:endnote w:type="continuationSeparator" w:id="0">
    <w:p w14:paraId="4276A1AA" w14:textId="77777777" w:rsidR="007669CD" w:rsidRDefault="007669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9E7D30" w14:textId="77777777" w:rsidR="00A47815" w:rsidRPr="004D2F88" w:rsidRDefault="00A47815" w:rsidP="00A47815">
    <w:pPr>
      <w:tabs>
        <w:tab w:val="left" w:pos="4500"/>
        <w:tab w:val="left" w:pos="7740"/>
        <w:tab w:val="right" w:leader="dot" w:pos="9000"/>
      </w:tabs>
      <w:spacing w:before="120"/>
      <w:rPr>
        <w:rFonts w:ascii="Arial" w:hAnsi="Arial" w:cs="Arial"/>
        <w:sz w:val="22"/>
        <w:szCs w:val="22"/>
      </w:rPr>
    </w:pPr>
    <w:r>
      <w:rPr>
        <w:rFonts w:ascii="Arial" w:hAnsi="Arial" w:cs="Arial"/>
        <w:b/>
        <w:sz w:val="22"/>
        <w:szCs w:val="22"/>
      </w:rPr>
      <w:tab/>
    </w:r>
    <w:r w:rsidRPr="001C2188">
      <w:rPr>
        <w:rFonts w:ascii="Arial" w:hAnsi="Arial" w:cs="Arial"/>
        <w:b/>
        <w:sz w:val="22"/>
        <w:szCs w:val="22"/>
      </w:rPr>
      <w:t>For Office Use only</w:t>
    </w:r>
    <w:r w:rsidRPr="001C2188">
      <w:rPr>
        <w:rFonts w:ascii="Arial" w:hAnsi="Arial" w:cs="Arial"/>
        <w:sz w:val="22"/>
        <w:szCs w:val="22"/>
      </w:rPr>
      <w:t xml:space="preserve"> </w:t>
    </w:r>
    <w:r>
      <w:rPr>
        <w:rFonts w:ascii="Arial" w:hAnsi="Arial" w:cs="Arial"/>
        <w:sz w:val="22"/>
        <w:szCs w:val="22"/>
      </w:rPr>
      <w:t xml:space="preserve">- ID Number: </w:t>
    </w:r>
    <w:r>
      <w:rPr>
        <w:rFonts w:ascii="Arial" w:hAnsi="Arial" w:cs="Arial"/>
        <w:sz w:val="22"/>
        <w:szCs w:val="22"/>
      </w:rPr>
      <w:tab/>
    </w:r>
  </w:p>
  <w:p w14:paraId="4B357241" w14:textId="77777777" w:rsidR="00A47815" w:rsidRDefault="00A47815">
    <w:pPr>
      <w:pStyle w:val="Footer"/>
    </w:pP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D09D258" w14:textId="77777777" w:rsidR="007669CD" w:rsidRDefault="007669CD">
      <w:r>
        <w:separator/>
      </w:r>
    </w:p>
  </w:footnote>
  <w:footnote w:type="continuationSeparator" w:id="0">
    <w:p w14:paraId="194FD98D" w14:textId="77777777" w:rsidR="007669CD" w:rsidRDefault="007669C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CE310EE" w14:textId="77777777" w:rsidR="00A47815" w:rsidRDefault="00940F65" w:rsidP="00696AFF">
    <w:pPr>
      <w:pStyle w:val="Header"/>
      <w:jc w:val="center"/>
    </w:pPr>
    <w:r>
      <w:rPr>
        <w:noProof/>
        <w:lang w:eastAsia="en-GB"/>
      </w:rPr>
      <w:drawing>
        <wp:inline distT="0" distB="0" distL="0" distR="0" wp14:anchorId="62888383" wp14:editId="2A2A16B4">
          <wp:extent cx="1323975" cy="485775"/>
          <wp:effectExtent l="0" t="0" r="9525" b="952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3975" cy="485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236B"/>
    <w:rsid w:val="000076D5"/>
    <w:rsid w:val="000270FC"/>
    <w:rsid w:val="00037EC0"/>
    <w:rsid w:val="00057EEB"/>
    <w:rsid w:val="00064175"/>
    <w:rsid w:val="00077440"/>
    <w:rsid w:val="00077C5D"/>
    <w:rsid w:val="00092301"/>
    <w:rsid w:val="0009389A"/>
    <w:rsid w:val="000959A8"/>
    <w:rsid w:val="000A07F4"/>
    <w:rsid w:val="000A14A2"/>
    <w:rsid w:val="000A7251"/>
    <w:rsid w:val="000B296E"/>
    <w:rsid w:val="000B508E"/>
    <w:rsid w:val="000C09A7"/>
    <w:rsid w:val="000C0FCB"/>
    <w:rsid w:val="000C46D5"/>
    <w:rsid w:val="000D403D"/>
    <w:rsid w:val="000E6555"/>
    <w:rsid w:val="000F05DD"/>
    <w:rsid w:val="000F54B2"/>
    <w:rsid w:val="001016C1"/>
    <w:rsid w:val="00106202"/>
    <w:rsid w:val="00116C9A"/>
    <w:rsid w:val="00125124"/>
    <w:rsid w:val="00126AE7"/>
    <w:rsid w:val="00130060"/>
    <w:rsid w:val="00131882"/>
    <w:rsid w:val="00134430"/>
    <w:rsid w:val="00135D3F"/>
    <w:rsid w:val="00137DA5"/>
    <w:rsid w:val="00142117"/>
    <w:rsid w:val="00145C73"/>
    <w:rsid w:val="00146526"/>
    <w:rsid w:val="00153C55"/>
    <w:rsid w:val="00153FEF"/>
    <w:rsid w:val="0016683E"/>
    <w:rsid w:val="0017687F"/>
    <w:rsid w:val="00194808"/>
    <w:rsid w:val="00194D32"/>
    <w:rsid w:val="001A1ED3"/>
    <w:rsid w:val="001B04E2"/>
    <w:rsid w:val="001C12FD"/>
    <w:rsid w:val="001C18C1"/>
    <w:rsid w:val="001C2433"/>
    <w:rsid w:val="001C4B1F"/>
    <w:rsid w:val="001C6A3E"/>
    <w:rsid w:val="001C7C81"/>
    <w:rsid w:val="001D609A"/>
    <w:rsid w:val="001E2F17"/>
    <w:rsid w:val="001F4721"/>
    <w:rsid w:val="001F4944"/>
    <w:rsid w:val="001F6F5A"/>
    <w:rsid w:val="001F73FF"/>
    <w:rsid w:val="00202410"/>
    <w:rsid w:val="0020540E"/>
    <w:rsid w:val="00213119"/>
    <w:rsid w:val="00225220"/>
    <w:rsid w:val="00231885"/>
    <w:rsid w:val="00237E6B"/>
    <w:rsid w:val="00243006"/>
    <w:rsid w:val="00247E43"/>
    <w:rsid w:val="002536A0"/>
    <w:rsid w:val="00254E52"/>
    <w:rsid w:val="00261E50"/>
    <w:rsid w:val="002626BF"/>
    <w:rsid w:val="00287E8C"/>
    <w:rsid w:val="0029582A"/>
    <w:rsid w:val="002B2283"/>
    <w:rsid w:val="002C0D69"/>
    <w:rsid w:val="002D3243"/>
    <w:rsid w:val="002D5324"/>
    <w:rsid w:val="002E46C8"/>
    <w:rsid w:val="002E4FCD"/>
    <w:rsid w:val="002F4FD5"/>
    <w:rsid w:val="00326FBE"/>
    <w:rsid w:val="00326FF3"/>
    <w:rsid w:val="00330458"/>
    <w:rsid w:val="00341233"/>
    <w:rsid w:val="003435D4"/>
    <w:rsid w:val="00355BAF"/>
    <w:rsid w:val="00357694"/>
    <w:rsid w:val="00357846"/>
    <w:rsid w:val="00370410"/>
    <w:rsid w:val="00387BBA"/>
    <w:rsid w:val="00396DC4"/>
    <w:rsid w:val="003B6FA4"/>
    <w:rsid w:val="003C42B7"/>
    <w:rsid w:val="003C674E"/>
    <w:rsid w:val="003C74A6"/>
    <w:rsid w:val="003D720B"/>
    <w:rsid w:val="003E0A8E"/>
    <w:rsid w:val="003E33DE"/>
    <w:rsid w:val="003F1832"/>
    <w:rsid w:val="003F45C4"/>
    <w:rsid w:val="003F6866"/>
    <w:rsid w:val="00414DBA"/>
    <w:rsid w:val="0043332E"/>
    <w:rsid w:val="0043419E"/>
    <w:rsid w:val="00440482"/>
    <w:rsid w:val="00440C97"/>
    <w:rsid w:val="00441833"/>
    <w:rsid w:val="004432BD"/>
    <w:rsid w:val="00444745"/>
    <w:rsid w:val="0044574F"/>
    <w:rsid w:val="00446659"/>
    <w:rsid w:val="004516F5"/>
    <w:rsid w:val="004663F6"/>
    <w:rsid w:val="00481ACD"/>
    <w:rsid w:val="004A0F98"/>
    <w:rsid w:val="004C6D71"/>
    <w:rsid w:val="004C7A38"/>
    <w:rsid w:val="004D2F88"/>
    <w:rsid w:val="004D7CDE"/>
    <w:rsid w:val="004E39FA"/>
    <w:rsid w:val="004E7A1F"/>
    <w:rsid w:val="00501BFB"/>
    <w:rsid w:val="00522D56"/>
    <w:rsid w:val="00543C8B"/>
    <w:rsid w:val="00552064"/>
    <w:rsid w:val="005663CE"/>
    <w:rsid w:val="005678E1"/>
    <w:rsid w:val="00567A79"/>
    <w:rsid w:val="005778F1"/>
    <w:rsid w:val="005833B3"/>
    <w:rsid w:val="00592432"/>
    <w:rsid w:val="00593125"/>
    <w:rsid w:val="00596063"/>
    <w:rsid w:val="005A71E5"/>
    <w:rsid w:val="005B6053"/>
    <w:rsid w:val="005C6452"/>
    <w:rsid w:val="005E1270"/>
    <w:rsid w:val="005E3667"/>
    <w:rsid w:val="005E3BB7"/>
    <w:rsid w:val="005E7641"/>
    <w:rsid w:val="005F356D"/>
    <w:rsid w:val="00604DD3"/>
    <w:rsid w:val="00604FCD"/>
    <w:rsid w:val="00605E31"/>
    <w:rsid w:val="0061018B"/>
    <w:rsid w:val="00610BDA"/>
    <w:rsid w:val="00610BEE"/>
    <w:rsid w:val="00612E00"/>
    <w:rsid w:val="00615C16"/>
    <w:rsid w:val="00616E35"/>
    <w:rsid w:val="006171D8"/>
    <w:rsid w:val="00621136"/>
    <w:rsid w:val="00624D17"/>
    <w:rsid w:val="006431E7"/>
    <w:rsid w:val="00647D59"/>
    <w:rsid w:val="0065366A"/>
    <w:rsid w:val="00660661"/>
    <w:rsid w:val="00660E81"/>
    <w:rsid w:val="00662222"/>
    <w:rsid w:val="00672FC2"/>
    <w:rsid w:val="0067680B"/>
    <w:rsid w:val="00682E5F"/>
    <w:rsid w:val="00696AFF"/>
    <w:rsid w:val="006A0B84"/>
    <w:rsid w:val="006A2894"/>
    <w:rsid w:val="006A4B3C"/>
    <w:rsid w:val="006A75BE"/>
    <w:rsid w:val="006B1DE6"/>
    <w:rsid w:val="006C20F1"/>
    <w:rsid w:val="006E1A99"/>
    <w:rsid w:val="0070206A"/>
    <w:rsid w:val="00720C93"/>
    <w:rsid w:val="00736350"/>
    <w:rsid w:val="007606AC"/>
    <w:rsid w:val="0076285A"/>
    <w:rsid w:val="007669CD"/>
    <w:rsid w:val="00773880"/>
    <w:rsid w:val="00785F7F"/>
    <w:rsid w:val="007A0D2A"/>
    <w:rsid w:val="007A12DE"/>
    <w:rsid w:val="007A4AF4"/>
    <w:rsid w:val="007A7383"/>
    <w:rsid w:val="007B3523"/>
    <w:rsid w:val="007B7407"/>
    <w:rsid w:val="007C0AE5"/>
    <w:rsid w:val="007C1EB2"/>
    <w:rsid w:val="007D74F4"/>
    <w:rsid w:val="007E05E0"/>
    <w:rsid w:val="007E464D"/>
    <w:rsid w:val="007E5EA0"/>
    <w:rsid w:val="007E6ABE"/>
    <w:rsid w:val="007F0819"/>
    <w:rsid w:val="007F142D"/>
    <w:rsid w:val="007F1F63"/>
    <w:rsid w:val="007F267F"/>
    <w:rsid w:val="0081416F"/>
    <w:rsid w:val="008165B8"/>
    <w:rsid w:val="00820291"/>
    <w:rsid w:val="00822E2A"/>
    <w:rsid w:val="00825937"/>
    <w:rsid w:val="00827C26"/>
    <w:rsid w:val="00833437"/>
    <w:rsid w:val="00835F2F"/>
    <w:rsid w:val="008404D3"/>
    <w:rsid w:val="00857AB8"/>
    <w:rsid w:val="00862ED0"/>
    <w:rsid w:val="0086586E"/>
    <w:rsid w:val="00866F07"/>
    <w:rsid w:val="00867AE6"/>
    <w:rsid w:val="0087063E"/>
    <w:rsid w:val="00872116"/>
    <w:rsid w:val="00873745"/>
    <w:rsid w:val="00875597"/>
    <w:rsid w:val="008902A5"/>
    <w:rsid w:val="00890A46"/>
    <w:rsid w:val="008959EE"/>
    <w:rsid w:val="008978CA"/>
    <w:rsid w:val="008A0324"/>
    <w:rsid w:val="008B0802"/>
    <w:rsid w:val="008B1C12"/>
    <w:rsid w:val="008B25BB"/>
    <w:rsid w:val="008B2D0E"/>
    <w:rsid w:val="008C07A0"/>
    <w:rsid w:val="008C2771"/>
    <w:rsid w:val="008C3B73"/>
    <w:rsid w:val="008C4C23"/>
    <w:rsid w:val="008C5322"/>
    <w:rsid w:val="008C7AF8"/>
    <w:rsid w:val="008C7D1A"/>
    <w:rsid w:val="008D302F"/>
    <w:rsid w:val="008D53E8"/>
    <w:rsid w:val="008D5973"/>
    <w:rsid w:val="008D5D2B"/>
    <w:rsid w:val="008E0F4F"/>
    <w:rsid w:val="008E4AF6"/>
    <w:rsid w:val="008F505C"/>
    <w:rsid w:val="009032CA"/>
    <w:rsid w:val="00922D30"/>
    <w:rsid w:val="00922D39"/>
    <w:rsid w:val="00927914"/>
    <w:rsid w:val="00940F65"/>
    <w:rsid w:val="00952DF7"/>
    <w:rsid w:val="00954609"/>
    <w:rsid w:val="00961479"/>
    <w:rsid w:val="00962444"/>
    <w:rsid w:val="009670BA"/>
    <w:rsid w:val="00972D45"/>
    <w:rsid w:val="00975BC8"/>
    <w:rsid w:val="00976EE9"/>
    <w:rsid w:val="00984A44"/>
    <w:rsid w:val="009859F0"/>
    <w:rsid w:val="00986D19"/>
    <w:rsid w:val="00991BD8"/>
    <w:rsid w:val="009A3D87"/>
    <w:rsid w:val="009A481A"/>
    <w:rsid w:val="009A5ADB"/>
    <w:rsid w:val="009A5F69"/>
    <w:rsid w:val="009B0A83"/>
    <w:rsid w:val="009B10C1"/>
    <w:rsid w:val="009B7F2F"/>
    <w:rsid w:val="009C0CFA"/>
    <w:rsid w:val="009C293A"/>
    <w:rsid w:val="009C38BA"/>
    <w:rsid w:val="009D15FC"/>
    <w:rsid w:val="009D380C"/>
    <w:rsid w:val="00A0210C"/>
    <w:rsid w:val="00A17CB5"/>
    <w:rsid w:val="00A44070"/>
    <w:rsid w:val="00A461E8"/>
    <w:rsid w:val="00A47815"/>
    <w:rsid w:val="00A51943"/>
    <w:rsid w:val="00A52DC2"/>
    <w:rsid w:val="00A71D6B"/>
    <w:rsid w:val="00A90EC2"/>
    <w:rsid w:val="00A940C3"/>
    <w:rsid w:val="00A94208"/>
    <w:rsid w:val="00A9485A"/>
    <w:rsid w:val="00AA7894"/>
    <w:rsid w:val="00AB099E"/>
    <w:rsid w:val="00AB5A4B"/>
    <w:rsid w:val="00AC31BD"/>
    <w:rsid w:val="00AC3683"/>
    <w:rsid w:val="00AD64F2"/>
    <w:rsid w:val="00AF6481"/>
    <w:rsid w:val="00B27DBC"/>
    <w:rsid w:val="00B35D9D"/>
    <w:rsid w:val="00B403EE"/>
    <w:rsid w:val="00B4639C"/>
    <w:rsid w:val="00B56552"/>
    <w:rsid w:val="00B72071"/>
    <w:rsid w:val="00B739A6"/>
    <w:rsid w:val="00B93C5D"/>
    <w:rsid w:val="00B93DEA"/>
    <w:rsid w:val="00B97644"/>
    <w:rsid w:val="00B97A12"/>
    <w:rsid w:val="00BA229F"/>
    <w:rsid w:val="00BA302E"/>
    <w:rsid w:val="00BA33C8"/>
    <w:rsid w:val="00BB0701"/>
    <w:rsid w:val="00BC4501"/>
    <w:rsid w:val="00BD5B36"/>
    <w:rsid w:val="00BD6315"/>
    <w:rsid w:val="00BD7578"/>
    <w:rsid w:val="00BE3F2D"/>
    <w:rsid w:val="00BF5112"/>
    <w:rsid w:val="00C00053"/>
    <w:rsid w:val="00C06E6F"/>
    <w:rsid w:val="00C078C1"/>
    <w:rsid w:val="00C07966"/>
    <w:rsid w:val="00C11B07"/>
    <w:rsid w:val="00C14091"/>
    <w:rsid w:val="00C3703B"/>
    <w:rsid w:val="00C37152"/>
    <w:rsid w:val="00C544C9"/>
    <w:rsid w:val="00C60762"/>
    <w:rsid w:val="00C729D3"/>
    <w:rsid w:val="00C9179C"/>
    <w:rsid w:val="00C92267"/>
    <w:rsid w:val="00C94701"/>
    <w:rsid w:val="00CA0C5D"/>
    <w:rsid w:val="00CD1C9C"/>
    <w:rsid w:val="00CE3FEF"/>
    <w:rsid w:val="00CE6E05"/>
    <w:rsid w:val="00CF10F4"/>
    <w:rsid w:val="00CF1E26"/>
    <w:rsid w:val="00CF576E"/>
    <w:rsid w:val="00D0213D"/>
    <w:rsid w:val="00D02CD3"/>
    <w:rsid w:val="00D03B44"/>
    <w:rsid w:val="00D059AC"/>
    <w:rsid w:val="00D135E8"/>
    <w:rsid w:val="00D138E5"/>
    <w:rsid w:val="00D23FB6"/>
    <w:rsid w:val="00D44A35"/>
    <w:rsid w:val="00D531EA"/>
    <w:rsid w:val="00D60223"/>
    <w:rsid w:val="00D67707"/>
    <w:rsid w:val="00D67E5D"/>
    <w:rsid w:val="00D80027"/>
    <w:rsid w:val="00D84524"/>
    <w:rsid w:val="00DA2B2B"/>
    <w:rsid w:val="00DB3198"/>
    <w:rsid w:val="00DC10E3"/>
    <w:rsid w:val="00DC4A3E"/>
    <w:rsid w:val="00DD5D60"/>
    <w:rsid w:val="00DE7AF2"/>
    <w:rsid w:val="00DF6E89"/>
    <w:rsid w:val="00E014C0"/>
    <w:rsid w:val="00E109C3"/>
    <w:rsid w:val="00E10CF1"/>
    <w:rsid w:val="00E1176F"/>
    <w:rsid w:val="00E12CAE"/>
    <w:rsid w:val="00E30C67"/>
    <w:rsid w:val="00E315C7"/>
    <w:rsid w:val="00E316E8"/>
    <w:rsid w:val="00E3236B"/>
    <w:rsid w:val="00E326CD"/>
    <w:rsid w:val="00E34D4E"/>
    <w:rsid w:val="00E5157A"/>
    <w:rsid w:val="00E67EE0"/>
    <w:rsid w:val="00E70DD6"/>
    <w:rsid w:val="00E74F2B"/>
    <w:rsid w:val="00E76B0D"/>
    <w:rsid w:val="00E77F6C"/>
    <w:rsid w:val="00E86BAE"/>
    <w:rsid w:val="00E901BC"/>
    <w:rsid w:val="00EA6509"/>
    <w:rsid w:val="00EB0639"/>
    <w:rsid w:val="00EB3035"/>
    <w:rsid w:val="00EB78A0"/>
    <w:rsid w:val="00EC63A4"/>
    <w:rsid w:val="00EC72B1"/>
    <w:rsid w:val="00ED2ACA"/>
    <w:rsid w:val="00ED2EB3"/>
    <w:rsid w:val="00ED3096"/>
    <w:rsid w:val="00ED6798"/>
    <w:rsid w:val="00EE045D"/>
    <w:rsid w:val="00EF37D1"/>
    <w:rsid w:val="00EF42D3"/>
    <w:rsid w:val="00EF47E2"/>
    <w:rsid w:val="00EF6144"/>
    <w:rsid w:val="00F1134C"/>
    <w:rsid w:val="00F1641B"/>
    <w:rsid w:val="00F17244"/>
    <w:rsid w:val="00F17ADA"/>
    <w:rsid w:val="00F26DAB"/>
    <w:rsid w:val="00F30C61"/>
    <w:rsid w:val="00F61EA4"/>
    <w:rsid w:val="00F65945"/>
    <w:rsid w:val="00F72790"/>
    <w:rsid w:val="00F74FF8"/>
    <w:rsid w:val="00F76C87"/>
    <w:rsid w:val="00F8025D"/>
    <w:rsid w:val="00F81FFF"/>
    <w:rsid w:val="00F83EF7"/>
    <w:rsid w:val="00F860EB"/>
    <w:rsid w:val="00F94A0A"/>
    <w:rsid w:val="00FA0699"/>
    <w:rsid w:val="00FA3844"/>
    <w:rsid w:val="00FB2279"/>
    <w:rsid w:val="00FC3A8E"/>
    <w:rsid w:val="00FD17CD"/>
    <w:rsid w:val="00FD3D52"/>
    <w:rsid w:val="00FD45A4"/>
    <w:rsid w:val="00FD483C"/>
    <w:rsid w:val="00FD610D"/>
    <w:rsid w:val="00FD78DE"/>
    <w:rsid w:val="00FE43C0"/>
    <w:rsid w:val="00FE7E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hapeDefaults>
    <o:shapedefaults v:ext="edit" spidmax="4097"/>
    <o:shapelayout v:ext="edit">
      <o:idmap v:ext="edit" data="1"/>
    </o:shapelayout>
  </w:shapeDefaults>
  <w:decimalSymbol w:val="."/>
  <w:listSeparator w:val=","/>
  <w14:docId w14:val="7437CF0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236B"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E323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A47815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A47815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link w:val="BalloonTextChar"/>
    <w:rsid w:val="00E109C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E109C3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236B"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E323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A47815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A47815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link w:val="BalloonTextChar"/>
    <w:rsid w:val="00E109C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E109C3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955FE90</Template>
  <TotalTime>1</TotalTime>
  <Pages>1</Pages>
  <Words>142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Equal Opportunities Monitoring Form</vt:lpstr>
    </vt:vector>
  </TitlesOfParts>
  <Company>The Carers Resource</Company>
  <LinksUpToDate>false</LinksUpToDate>
  <CharactersWithSpaces>1091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Equal Opportunities Monitoring Form</dc:title>
  <dc:creator>Allyson Campbell</dc:creator>
  <cp:lastModifiedBy>Grainne McGinty-Foster</cp:lastModifiedBy>
  <cp:revision>3</cp:revision>
  <cp:lastPrinted>2011-07-26T12:41:00Z</cp:lastPrinted>
  <dcterms:created xsi:type="dcterms:W3CDTF">2018-07-03T19:25:00Z</dcterms:created>
  <dcterms:modified xsi:type="dcterms:W3CDTF">2019-04-17T09:30:00Z</dcterms:modified>
</cp:coreProperties>
</file>